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8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9.xml" ContentType="application/vnd.openxmlformats-officedocument.wordprocessingml.footer+xml"/>
  <Override PartName="/word/header14.xml" ContentType="application/vnd.openxmlformats-officedocument.wordprocessingml.header+xml"/>
  <Override PartName="/word/footer10.xml" ContentType="application/vnd.openxmlformats-officedocument.wordprocessingml.footer+xml"/>
  <Override PartName="/word/header15.xml" ContentType="application/vnd.openxmlformats-officedocument.wordprocessingml.header+xml"/>
  <Override PartName="/word/footer11.xml" ContentType="application/vnd.openxmlformats-officedocument.wordprocessingml.footer+xml"/>
  <Override PartName="/word/header16.xml" ContentType="application/vnd.openxmlformats-officedocument.wordprocessingml.header+xml"/>
  <Override PartName="/word/footer12.xml" ContentType="application/vnd.openxmlformats-officedocument.wordprocessingml.footer+xml"/>
  <Override PartName="/word/header17.xml" ContentType="application/vnd.openxmlformats-officedocument.wordprocessingml.header+xml"/>
  <Override PartName="/word/footer13.xml" ContentType="application/vnd.openxmlformats-officedocument.wordprocessingml.footer+xml"/>
  <Override PartName="/word/header18.xml" ContentType="application/vnd.openxmlformats-officedocument.wordprocessingml.header+xml"/>
  <Override PartName="/word/footer14.xml" ContentType="application/vnd.openxmlformats-officedocument.wordprocessingml.footer+xml"/>
  <Override PartName="/word/header19.xml" ContentType="application/vnd.openxmlformats-officedocument.wordprocessingml.header+xml"/>
  <Override PartName="/word/footer15.xml" ContentType="application/vnd.openxmlformats-officedocument.wordprocessingml.footer+xml"/>
  <Override PartName="/word/header20.xml" ContentType="application/vnd.openxmlformats-officedocument.wordprocessingml.header+xml"/>
  <Override PartName="/word/footer16.xml" ContentType="application/vnd.openxmlformats-officedocument.wordprocessingml.footer+xml"/>
  <Override PartName="/word/header21.xml" ContentType="application/vnd.openxmlformats-officedocument.wordprocessingml.header+xml"/>
  <Override PartName="/word/footer17.xml" ContentType="application/vnd.openxmlformats-officedocument.wordprocessingml.footer+xml"/>
  <Override PartName="/word/header22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2CC" w:rsidRDefault="006212CC">
      <w:bookmarkStart w:id="0" w:name="_GoBack"/>
      <w:bookmarkEnd w:id="0"/>
    </w:p>
    <w:p w:rsidR="006212CC" w:rsidRPr="006212CC" w:rsidRDefault="006212CC" w:rsidP="006212CC"/>
    <w:p w:rsidR="006212CC" w:rsidRPr="006212CC" w:rsidRDefault="006212CC" w:rsidP="006212CC"/>
    <w:p w:rsidR="006212CC" w:rsidRPr="006212CC" w:rsidRDefault="006212CC" w:rsidP="006212CC"/>
    <w:p w:rsidR="006212CC" w:rsidRPr="006212CC" w:rsidRDefault="006212CC" w:rsidP="006212CC"/>
    <w:p w:rsidR="006212CC" w:rsidRPr="006212CC" w:rsidRDefault="006212CC" w:rsidP="006212CC"/>
    <w:p w:rsidR="006212CC" w:rsidRPr="006212CC" w:rsidRDefault="006212CC" w:rsidP="006212CC"/>
    <w:p w:rsidR="006212CC" w:rsidRPr="006212CC" w:rsidRDefault="006212CC" w:rsidP="006212CC"/>
    <w:p w:rsidR="006212CC" w:rsidRPr="006212CC" w:rsidRDefault="006212CC" w:rsidP="006212CC"/>
    <w:p w:rsidR="006212CC" w:rsidRPr="006212CC" w:rsidRDefault="006212CC" w:rsidP="006212CC"/>
    <w:p w:rsidR="006212CC" w:rsidRPr="006212CC" w:rsidRDefault="006212CC" w:rsidP="006212CC"/>
    <w:p w:rsidR="006212CC" w:rsidRPr="006212CC" w:rsidRDefault="006212CC" w:rsidP="006212CC"/>
    <w:p w:rsidR="006212CC" w:rsidRPr="006212CC" w:rsidRDefault="006212CC" w:rsidP="006212CC"/>
    <w:p w:rsidR="006212CC" w:rsidRDefault="006212CC" w:rsidP="006212CC"/>
    <w:p w:rsidR="006212CC" w:rsidRDefault="006212CC" w:rsidP="006212CC"/>
    <w:p w:rsidR="006212CC" w:rsidRDefault="006212CC" w:rsidP="006212CC">
      <w:pPr>
        <w:ind w:left="1985"/>
      </w:pPr>
    </w:p>
    <w:p w:rsidR="006212CC" w:rsidRDefault="006212CC" w:rsidP="006212CC">
      <w:pPr>
        <w:tabs>
          <w:tab w:val="right" w:leader="dot" w:pos="8931"/>
        </w:tabs>
        <w:spacing w:before="240" w:after="360"/>
        <w:ind w:left="1985"/>
      </w:pPr>
      <w:r w:rsidRPr="00496539">
        <w:rPr>
          <w:b/>
        </w:rPr>
        <w:t>Nom – Prénom</w:t>
      </w:r>
      <w:r>
        <w:rPr>
          <w:rFonts w:ascii="Calibri" w:hAnsi="Calibri" w:cs="Calibri"/>
        </w:rPr>
        <w:t> </w:t>
      </w:r>
      <w:r>
        <w:t xml:space="preserve">: </w:t>
      </w:r>
      <w:sdt>
        <w:sdtPr>
          <w:rPr>
            <w:rStyle w:val="legende2"/>
          </w:rPr>
          <w:id w:val="1602842830"/>
          <w:placeholder>
            <w:docPart w:val="2907EEE1180F4C30ABFEBCA7BD5D41D9"/>
          </w:placeholder>
          <w:showingPlcHdr/>
        </w:sdtPr>
        <w:sdtEndPr>
          <w:rPr>
            <w:rStyle w:val="Policepardfaut"/>
            <w:rFonts w:asciiTheme="minorHAnsi" w:hAnsiTheme="minorHAnsi"/>
            <w:sz w:val="22"/>
          </w:rPr>
        </w:sdtEndPr>
        <w:sdtContent>
          <w:r w:rsidRPr="00906E84">
            <w:rPr>
              <w:rStyle w:val="Textedelespacerserv"/>
              <w:sz w:val="16"/>
              <w:szCs w:val="16"/>
            </w:rPr>
            <w:t>Cliquez ou appuyez ici pour entrer du texte.</w:t>
          </w:r>
        </w:sdtContent>
      </w:sdt>
    </w:p>
    <w:p w:rsidR="006212CC" w:rsidRDefault="006212CC" w:rsidP="006212CC">
      <w:pPr>
        <w:tabs>
          <w:tab w:val="right" w:leader="dot" w:pos="8931"/>
        </w:tabs>
        <w:spacing w:after="360"/>
        <w:ind w:left="1985"/>
      </w:pPr>
      <w:r w:rsidRPr="00496539">
        <w:rPr>
          <w:b/>
        </w:rPr>
        <w:t>Titre du diplôme</w:t>
      </w:r>
      <w:r>
        <w:rPr>
          <w:rFonts w:ascii="Calibri" w:hAnsi="Calibri" w:cs="Calibri"/>
        </w:rPr>
        <w:t> </w:t>
      </w:r>
      <w:r>
        <w:t xml:space="preserve">: </w:t>
      </w:r>
      <w:sdt>
        <w:sdtPr>
          <w:rPr>
            <w:rStyle w:val="legende2"/>
          </w:rPr>
          <w:id w:val="-319727703"/>
          <w:placeholder>
            <w:docPart w:val="CB7A846BB164455C951D899994DBFF47"/>
          </w:placeholder>
          <w:showingPlcHdr/>
          <w:dropDownList>
            <w:listItem w:value="Choisissez un élément."/>
            <w:listItem w:displayText="CAP Agricole" w:value="CAPA"/>
            <w:listItem w:displayText="Brevet professionnel agricole" w:value="BPA"/>
            <w:listItem w:displayText="Brevet professionnel" w:value="BP"/>
            <w:listItem w:displayText="Baccalauréat professionnel" w:value="Bac pro"/>
            <w:listItem w:displayText="Certificat de spécialisation" w:value="CS"/>
            <w:listItem w:displayText="Brevet de technicien supérieur agricole" w:value="BTSA"/>
          </w:dropDownList>
        </w:sdtPr>
        <w:sdtEndPr>
          <w:rPr>
            <w:rStyle w:val="Policepardfaut"/>
            <w:rFonts w:asciiTheme="minorHAnsi" w:hAnsiTheme="minorHAnsi"/>
            <w:sz w:val="22"/>
          </w:rPr>
        </w:sdtEndPr>
        <w:sdtContent>
          <w:r w:rsidRPr="00906E84">
            <w:rPr>
              <w:rStyle w:val="Textedelespacerserv"/>
              <w:sz w:val="16"/>
              <w:szCs w:val="16"/>
            </w:rPr>
            <w:t>Choisissez un élément.</w:t>
          </w:r>
        </w:sdtContent>
      </w:sdt>
    </w:p>
    <w:p w:rsidR="006212CC" w:rsidRDefault="006212CC" w:rsidP="006212CC">
      <w:pPr>
        <w:tabs>
          <w:tab w:val="right" w:leader="dot" w:pos="8931"/>
        </w:tabs>
        <w:spacing w:after="360"/>
        <w:ind w:left="1985"/>
        <w:rPr>
          <w:b/>
        </w:rPr>
      </w:pPr>
      <w:r>
        <w:rPr>
          <w:b/>
        </w:rPr>
        <w:t>Option</w:t>
      </w:r>
      <w:r>
        <w:rPr>
          <w:rFonts w:ascii="Calibri" w:hAnsi="Calibri" w:cs="Calibri"/>
          <w:b/>
        </w:rPr>
        <w:t> </w:t>
      </w:r>
      <w:r>
        <w:rPr>
          <w:b/>
        </w:rPr>
        <w:t>:</w:t>
      </w:r>
      <w:r w:rsidRPr="00496539">
        <w:rPr>
          <w:b/>
        </w:rPr>
        <w:t xml:space="preserve"> </w:t>
      </w:r>
      <w:sdt>
        <w:sdtPr>
          <w:rPr>
            <w:rStyle w:val="legende2"/>
          </w:rPr>
          <w:id w:val="-1086220791"/>
          <w:placeholder>
            <w:docPart w:val="F3D20FA3E39C401D9C4B6A1250EC9BD4"/>
          </w:placeholder>
          <w:showingPlcHdr/>
        </w:sdtPr>
        <w:sdtEndPr>
          <w:rPr>
            <w:rStyle w:val="Policepardfaut"/>
            <w:rFonts w:asciiTheme="minorHAnsi" w:hAnsiTheme="minorHAnsi"/>
            <w:sz w:val="22"/>
          </w:rPr>
        </w:sdtEndPr>
        <w:sdtContent>
          <w:r w:rsidRPr="00906E84">
            <w:rPr>
              <w:rStyle w:val="Textedelespacerserv"/>
              <w:sz w:val="16"/>
              <w:szCs w:val="16"/>
            </w:rPr>
            <w:t>Cliquez ou appuyez ici pour entrer du texte.</w:t>
          </w:r>
        </w:sdtContent>
      </w:sdt>
    </w:p>
    <w:p w:rsidR="006212CC" w:rsidRDefault="006212CC" w:rsidP="006212CC">
      <w:pPr>
        <w:tabs>
          <w:tab w:val="right" w:leader="dot" w:pos="8931"/>
        </w:tabs>
        <w:spacing w:after="360"/>
        <w:ind w:left="1985"/>
      </w:pPr>
      <w:r>
        <w:rPr>
          <w:b/>
        </w:rPr>
        <w:t>S</w:t>
      </w:r>
      <w:r w:rsidRPr="00496539">
        <w:rPr>
          <w:b/>
        </w:rPr>
        <w:t>pécialité</w:t>
      </w:r>
      <w:r>
        <w:rPr>
          <w:rFonts w:ascii="Calibri" w:hAnsi="Calibri" w:cs="Calibri"/>
        </w:rPr>
        <w:t> </w:t>
      </w:r>
      <w:r>
        <w:t xml:space="preserve">: </w:t>
      </w:r>
      <w:sdt>
        <w:sdtPr>
          <w:rPr>
            <w:rStyle w:val="legende2"/>
          </w:rPr>
          <w:id w:val="2016256723"/>
          <w:placeholder>
            <w:docPart w:val="C2A2DC896A2042258A5BAEB5B6F3A62D"/>
          </w:placeholder>
          <w:showingPlcHdr/>
        </w:sdtPr>
        <w:sdtEndPr>
          <w:rPr>
            <w:rStyle w:val="Policepardfaut"/>
            <w:rFonts w:asciiTheme="minorHAnsi" w:hAnsiTheme="minorHAnsi"/>
            <w:sz w:val="22"/>
          </w:rPr>
        </w:sdtEndPr>
        <w:sdtContent>
          <w:r w:rsidRPr="00906E84">
            <w:rPr>
              <w:rStyle w:val="Textedelespacerserv"/>
              <w:sz w:val="16"/>
              <w:szCs w:val="16"/>
            </w:rPr>
            <w:t>Cliquez ou appuyez ici pour entrer du texte.</w:t>
          </w:r>
        </w:sdtContent>
      </w:sdt>
    </w:p>
    <w:p w:rsidR="006212CC" w:rsidRDefault="006212CC" w:rsidP="006212CC">
      <w:pPr>
        <w:ind w:left="1985"/>
      </w:pPr>
    </w:p>
    <w:p w:rsidR="006212CC" w:rsidRDefault="006212CC" w:rsidP="006212CC">
      <w:pPr>
        <w:ind w:left="1985"/>
      </w:pPr>
    </w:p>
    <w:p w:rsidR="006212CC" w:rsidRDefault="006212CC" w:rsidP="006212CC">
      <w:pPr>
        <w:tabs>
          <w:tab w:val="left" w:pos="2405"/>
        </w:tabs>
      </w:pPr>
    </w:p>
    <w:p w:rsidR="006212CC" w:rsidRDefault="006212CC" w:rsidP="006212CC">
      <w:pPr>
        <w:tabs>
          <w:tab w:val="right" w:leader="dot" w:pos="8931"/>
        </w:tabs>
        <w:spacing w:before="240" w:after="360"/>
        <w:ind w:left="1985"/>
        <w:rPr>
          <w:sz w:val="16"/>
          <w:szCs w:val="16"/>
        </w:rPr>
      </w:pPr>
      <w:r w:rsidRPr="00496539">
        <w:rPr>
          <w:b/>
        </w:rPr>
        <w:t>Date de dépôt du dossier</w:t>
      </w:r>
      <w:r>
        <w:rPr>
          <w:rFonts w:ascii="Calibri" w:hAnsi="Calibri" w:cs="Calibri"/>
        </w:rPr>
        <w:t> </w:t>
      </w:r>
      <w:r>
        <w:t xml:space="preserve">: </w:t>
      </w:r>
      <w:sdt>
        <w:sdtPr>
          <w:rPr>
            <w:sz w:val="16"/>
            <w:szCs w:val="16"/>
          </w:rPr>
          <w:id w:val="998773592"/>
          <w:placeholder>
            <w:docPart w:val="2BA0DB440B484CCFB9D98C8F945FC5AD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>
          <w:rPr>
            <w:sz w:val="22"/>
            <w:szCs w:val="22"/>
          </w:rPr>
        </w:sdtEndPr>
        <w:sdtContent>
          <w:r w:rsidRPr="00906E84">
            <w:rPr>
              <w:rStyle w:val="Textedelespacerserv"/>
              <w:sz w:val="16"/>
              <w:szCs w:val="16"/>
            </w:rPr>
            <w:t>Cliquez ou appuyez ici pour entrer une date</w:t>
          </w:r>
          <w:r w:rsidRPr="000F3829">
            <w:rPr>
              <w:rStyle w:val="Textedelespacerserv"/>
            </w:rPr>
            <w:t>.</w:t>
          </w:r>
        </w:sdtContent>
      </w:sdt>
    </w:p>
    <w:p w:rsidR="006212CC" w:rsidRDefault="006212CC" w:rsidP="006212CC">
      <w:pPr>
        <w:tabs>
          <w:tab w:val="right" w:leader="dot" w:pos="8931"/>
        </w:tabs>
        <w:spacing w:after="360"/>
        <w:ind w:left="1985"/>
      </w:pPr>
      <w:r w:rsidRPr="00496539">
        <w:rPr>
          <w:b/>
        </w:rPr>
        <w:t>DRAAF/SRFD de</w:t>
      </w:r>
      <w:r>
        <w:rPr>
          <w:rFonts w:ascii="Calibri" w:hAnsi="Calibri" w:cs="Calibri"/>
        </w:rPr>
        <w:t> </w:t>
      </w:r>
      <w:r>
        <w:t xml:space="preserve">: </w:t>
      </w:r>
      <w:sdt>
        <w:sdtPr>
          <w:id w:val="1823314551"/>
          <w:placeholder>
            <w:docPart w:val="4E67E0A9E57B486788AA355CFE8DF313"/>
          </w:placeholder>
          <w:showingPlcHdr/>
          <w:comboBox>
            <w:listItem w:value="Choisissez un élément."/>
            <w:listItem w:displayText="Auvergne Rhône-Alpes" w:value="Auvergne Rhône-Alpes"/>
            <w:listItem w:displayText="Bourgogne Franche-Comté" w:value="Bourgogne Franche-Comté"/>
            <w:listItem w:displayText="Bretagne" w:value="Bretagne"/>
            <w:listItem w:displayText="Centre Val-de-Loire" w:value="Centre Val-de-Loire"/>
            <w:listItem w:displayText="Grand-Est" w:value="Grand-Est"/>
            <w:listItem w:displayText="Hauts-de-France" w:value="Hauts-de-France"/>
            <w:listItem w:displayText="Normandie" w:value="Normandie"/>
            <w:listItem w:displayText="Nouvelle Aquitaine" w:value="Nouvelle Aquitaine"/>
            <w:listItem w:displayText="Occitanie" w:value="Occitanie"/>
            <w:listItem w:displayText="Provence-Alpes-Pays Côte d'Azur" w:value="Provence-Alpes-Pays Côte d'Azur"/>
            <w:listItem w:displayText="DOM-TOM" w:value="DOM-TOM"/>
          </w:comboBox>
        </w:sdtPr>
        <w:sdtEndPr/>
        <w:sdtContent>
          <w:r w:rsidRPr="00DD3674">
            <w:rPr>
              <w:rStyle w:val="Textedelespacerserv"/>
              <w:sz w:val="16"/>
              <w:szCs w:val="16"/>
            </w:rPr>
            <w:t>Choisissez un élément.</w:t>
          </w:r>
        </w:sdtContent>
      </w:sdt>
    </w:p>
    <w:p w:rsidR="006212CC" w:rsidRDefault="006212CC" w:rsidP="006212CC">
      <w:pPr>
        <w:tabs>
          <w:tab w:val="right" w:leader="dot" w:pos="8931"/>
        </w:tabs>
        <w:spacing w:after="360"/>
        <w:ind w:left="1985"/>
      </w:pPr>
      <w:r w:rsidRPr="00496539">
        <w:rPr>
          <w:b/>
        </w:rPr>
        <w:t>Adresse</w:t>
      </w:r>
      <w:r>
        <w:rPr>
          <w:rFonts w:ascii="Calibri" w:hAnsi="Calibri" w:cs="Calibri"/>
        </w:rPr>
        <w:t> </w:t>
      </w:r>
      <w:r>
        <w:t xml:space="preserve">: </w:t>
      </w:r>
      <w:sdt>
        <w:sdtPr>
          <w:rPr>
            <w:rStyle w:val="legende2"/>
          </w:rPr>
          <w:id w:val="2012478718"/>
          <w:placeholder>
            <w:docPart w:val="2B4AACEBDF9C4AFFA99334ACE9D70FCA"/>
          </w:placeholder>
          <w:showingPlcHdr/>
        </w:sdtPr>
        <w:sdtEndPr>
          <w:rPr>
            <w:rStyle w:val="Policepardfaut"/>
            <w:rFonts w:asciiTheme="minorHAnsi" w:hAnsiTheme="minorHAnsi"/>
            <w:sz w:val="22"/>
          </w:rPr>
        </w:sdtEndPr>
        <w:sdtContent>
          <w:r w:rsidRPr="00906E84">
            <w:rPr>
              <w:rStyle w:val="Textedelespacerserv"/>
              <w:sz w:val="16"/>
              <w:szCs w:val="16"/>
            </w:rPr>
            <w:t>Cliquez ou appuyez ici pour entrer du texte.</w:t>
          </w:r>
        </w:sdtContent>
      </w:sdt>
    </w:p>
    <w:p w:rsidR="00DF7285" w:rsidRDefault="006212CC" w:rsidP="006212CC">
      <w:pPr>
        <w:tabs>
          <w:tab w:val="left" w:pos="4632"/>
        </w:tabs>
        <w:spacing w:after="360"/>
        <w:ind w:left="1985"/>
        <w:rPr>
          <w:rStyle w:val="legende2"/>
        </w:rPr>
      </w:pPr>
      <w:r w:rsidRPr="00496539">
        <w:rPr>
          <w:b/>
        </w:rPr>
        <w:t>N° de dossier</w:t>
      </w:r>
      <w:r>
        <w:rPr>
          <w:rFonts w:ascii="Calibri" w:hAnsi="Calibri" w:cs="Calibri"/>
        </w:rPr>
        <w:t> </w:t>
      </w:r>
      <w:r>
        <w:t xml:space="preserve">: </w:t>
      </w:r>
      <w:sdt>
        <w:sdtPr>
          <w:rPr>
            <w:rStyle w:val="legende2"/>
          </w:rPr>
          <w:id w:val="276452181"/>
          <w:placeholder>
            <w:docPart w:val="71DE355079E84308ADFEC35CE27BE12C"/>
          </w:placeholder>
          <w:showingPlcHdr/>
        </w:sdtPr>
        <w:sdtEndPr>
          <w:rPr>
            <w:rStyle w:val="Policepardfaut"/>
            <w:rFonts w:asciiTheme="minorHAnsi" w:hAnsiTheme="minorHAnsi"/>
            <w:sz w:val="22"/>
          </w:rPr>
        </w:sdtEndPr>
        <w:sdtContent>
          <w:r w:rsidRPr="00906E84">
            <w:rPr>
              <w:rStyle w:val="Textedelespacerserv"/>
              <w:sz w:val="16"/>
              <w:szCs w:val="16"/>
            </w:rPr>
            <w:t>Cliquez ou appuyez ici pour entrer du texte.</w:t>
          </w:r>
        </w:sdtContent>
      </w:sdt>
      <w:r w:rsidR="00DF7285">
        <w:rPr>
          <w:rStyle w:val="legende2"/>
        </w:rPr>
        <w:br w:type="page"/>
      </w:r>
    </w:p>
    <w:p w:rsidR="00DF7285" w:rsidRDefault="00DF7285" w:rsidP="00DF7285">
      <w:pPr>
        <w:tabs>
          <w:tab w:val="left" w:pos="4632"/>
        </w:tabs>
        <w:spacing w:after="360"/>
        <w:sectPr w:rsidR="00DF7285" w:rsidSect="006212CC">
          <w:headerReference w:type="first" r:id="rId8"/>
          <w:footerReference w:type="first" r:id="rId9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C27FB6" w:rsidRDefault="00C27FB6" w:rsidP="00DF7285">
      <w:pPr>
        <w:tabs>
          <w:tab w:val="left" w:pos="4632"/>
        </w:tabs>
        <w:spacing w:after="360"/>
      </w:pPr>
    </w:p>
    <w:p w:rsidR="00C27FB6" w:rsidRPr="00C27FB6" w:rsidRDefault="00C27FB6" w:rsidP="00C27FB6"/>
    <w:p w:rsidR="00C27FB6" w:rsidRPr="00C27FB6" w:rsidRDefault="00C27FB6" w:rsidP="00C27FB6"/>
    <w:p w:rsidR="00C27FB6" w:rsidRPr="00C27FB6" w:rsidRDefault="00C27FB6" w:rsidP="00C27FB6"/>
    <w:p w:rsidR="00C27FB6" w:rsidRPr="00C27FB6" w:rsidRDefault="00C27FB6" w:rsidP="00C27FB6"/>
    <w:p w:rsidR="00C27FB6" w:rsidRPr="00C27FB6" w:rsidRDefault="00C27FB6" w:rsidP="00C27FB6"/>
    <w:p w:rsidR="00C27FB6" w:rsidRPr="00C27FB6" w:rsidRDefault="00C27FB6" w:rsidP="00C27FB6"/>
    <w:p w:rsidR="00C27FB6" w:rsidRPr="00C27FB6" w:rsidRDefault="00C27FB6" w:rsidP="00C27FB6"/>
    <w:p w:rsidR="00C27FB6" w:rsidRPr="00C27FB6" w:rsidRDefault="00C27FB6" w:rsidP="00C27FB6"/>
    <w:p w:rsidR="00C27FB6" w:rsidRPr="00C27FB6" w:rsidRDefault="00C27FB6" w:rsidP="00C27FB6"/>
    <w:p w:rsidR="00C27FB6" w:rsidRPr="00C27FB6" w:rsidRDefault="00C27FB6" w:rsidP="00C27FB6"/>
    <w:p w:rsidR="00C27FB6" w:rsidRPr="00C27FB6" w:rsidRDefault="00C27FB6" w:rsidP="00C27FB6"/>
    <w:p w:rsidR="00C27FB6" w:rsidRPr="00C27FB6" w:rsidRDefault="00C27FB6" w:rsidP="00C27FB6"/>
    <w:p w:rsidR="00C27FB6" w:rsidRPr="00C27FB6" w:rsidRDefault="00C27FB6" w:rsidP="00C27FB6"/>
    <w:p w:rsidR="00C27FB6" w:rsidRPr="00C27FB6" w:rsidRDefault="00C27FB6" w:rsidP="00C27FB6"/>
    <w:p w:rsidR="00C27FB6" w:rsidRPr="00C27FB6" w:rsidRDefault="00C27FB6" w:rsidP="00C27FB6"/>
    <w:p w:rsidR="00C27FB6" w:rsidRPr="00C27FB6" w:rsidRDefault="00C27FB6" w:rsidP="00C27FB6"/>
    <w:p w:rsidR="00C27FB6" w:rsidRPr="00C27FB6" w:rsidRDefault="00C27FB6" w:rsidP="00C27FB6"/>
    <w:p w:rsidR="00C27FB6" w:rsidRPr="00C27FB6" w:rsidRDefault="00C27FB6" w:rsidP="00C27FB6"/>
    <w:p w:rsidR="00C27FB6" w:rsidRPr="00C27FB6" w:rsidRDefault="00C27FB6" w:rsidP="00C27FB6"/>
    <w:p w:rsidR="00C27FB6" w:rsidRPr="00C27FB6" w:rsidRDefault="00C27FB6" w:rsidP="00C27FB6"/>
    <w:p w:rsidR="00C27FB6" w:rsidRPr="00C27FB6" w:rsidRDefault="00C27FB6" w:rsidP="00C27FB6"/>
    <w:p w:rsidR="00C27FB6" w:rsidRPr="00C27FB6" w:rsidRDefault="00C27FB6" w:rsidP="00C27FB6"/>
    <w:p w:rsidR="00C27FB6" w:rsidRPr="00C27FB6" w:rsidRDefault="00C27FB6" w:rsidP="00C27FB6"/>
    <w:p w:rsidR="00C27FB6" w:rsidRPr="00C27FB6" w:rsidRDefault="00C27FB6" w:rsidP="00C27FB6"/>
    <w:p w:rsidR="00C27FB6" w:rsidRDefault="00C27FB6" w:rsidP="00C27FB6"/>
    <w:p w:rsidR="00C27FB6" w:rsidRDefault="00C27FB6" w:rsidP="00C27FB6">
      <w:pPr>
        <w:tabs>
          <w:tab w:val="left" w:pos="3396"/>
        </w:tabs>
      </w:pPr>
      <w:r>
        <w:tab/>
      </w:r>
      <w:r>
        <w:br w:type="page"/>
      </w:r>
    </w:p>
    <w:p w:rsidR="009C1EB3" w:rsidRDefault="009C1EB3" w:rsidP="00C27FB6">
      <w:pPr>
        <w:sectPr w:rsidR="009C1EB3" w:rsidSect="006212CC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9C1EB3" w:rsidRDefault="009C1EB3" w:rsidP="00C27FB6">
      <w:pPr>
        <w:sectPr w:rsidR="009C1EB3" w:rsidSect="006212CC">
          <w:headerReference w:type="first" r:id="rId14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9C1EB3" w:rsidRDefault="009C1EB3" w:rsidP="00C27FB6"/>
    <w:p w:rsidR="009C1EB3" w:rsidRPr="009C1EB3" w:rsidRDefault="009C1EB3" w:rsidP="009C1EB3"/>
    <w:p w:rsidR="009C1EB3" w:rsidRDefault="009C1EB3" w:rsidP="009C1EB3"/>
    <w:p w:rsidR="009C1EB3" w:rsidRDefault="009C1EB3" w:rsidP="009C1EB3">
      <w:pPr>
        <w:tabs>
          <w:tab w:val="left" w:pos="1344"/>
        </w:tabs>
        <w:sectPr w:rsidR="009C1EB3" w:rsidSect="006212CC">
          <w:headerReference w:type="first" r:id="rId15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09372E" w:rsidRDefault="0009372E" w:rsidP="0009372E">
      <w:pPr>
        <w:tabs>
          <w:tab w:val="left" w:pos="1344"/>
        </w:tabs>
        <w:spacing w:after="0"/>
      </w:pPr>
    </w:p>
    <w:p w:rsidR="0009372E" w:rsidRDefault="0009372E" w:rsidP="0009372E">
      <w:pPr>
        <w:spacing w:after="0"/>
      </w:pPr>
    </w:p>
    <w:p w:rsidR="0009372E" w:rsidRDefault="0009372E" w:rsidP="0009372E">
      <w:pPr>
        <w:spacing w:after="0"/>
      </w:pPr>
    </w:p>
    <w:p w:rsidR="0009372E" w:rsidRDefault="0009372E" w:rsidP="0009372E">
      <w:pPr>
        <w:spacing w:after="0"/>
      </w:pPr>
    </w:p>
    <w:p w:rsidR="0009372E" w:rsidRDefault="0009372E" w:rsidP="0009372E">
      <w:pPr>
        <w:spacing w:after="0"/>
        <w:ind w:left="1701"/>
      </w:pPr>
    </w:p>
    <w:p w:rsidR="0009372E" w:rsidRDefault="0009372E" w:rsidP="0009372E">
      <w:pPr>
        <w:spacing w:after="0"/>
        <w:ind w:left="1701"/>
      </w:pPr>
    </w:p>
    <w:p w:rsidR="0009372E" w:rsidRDefault="00BA009B" w:rsidP="0009372E">
      <w:pPr>
        <w:spacing w:after="0"/>
        <w:ind w:left="1701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967105</wp:posOffset>
                </wp:positionH>
                <wp:positionV relativeFrom="paragraph">
                  <wp:posOffset>45720</wp:posOffset>
                </wp:positionV>
                <wp:extent cx="2956560" cy="25146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656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A009B" w:rsidRPr="00BA009B" w:rsidRDefault="00EB1CD7">
                            <w:sdt>
                              <w:sdtPr>
                                <w:rPr>
                                  <w:rStyle w:val="legende2"/>
                                </w:rPr>
                                <w:id w:val="-1101249886"/>
                                <w:placeholder>
                                  <w:docPart w:val="2CEE1F15C61548B8ADFCE123316FA8D5"/>
                                </w:placeholder>
                                <w:showingPlcHdr/>
                              </w:sdtPr>
                              <w:sdtEndPr>
                                <w:rPr>
                                  <w:rStyle w:val="Policepardfaut"/>
                                  <w:rFonts w:asciiTheme="minorHAnsi" w:hAnsiTheme="minorHAnsi"/>
                                  <w:sz w:val="22"/>
                                </w:rPr>
                              </w:sdtEndPr>
                              <w:sdtContent>
                                <w:r w:rsidR="00BA009B" w:rsidRPr="00BA009B">
                                  <w:rPr>
                                    <w:rStyle w:val="Textedelespacerserv"/>
                                    <w:sz w:val="16"/>
                                    <w:szCs w:val="16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76.15pt;margin-top:3.6pt;width:232.8pt;height:19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6YzRgIAAH4EAAAOAAAAZHJzL2Uyb0RvYy54bWysVFFv2jAQfp+0/2D5fQRYYC0iVIyKaRJq&#10;K9Gp0t6MYxNLjs+zDQn79Ts7gbJuT9NenLPv/Pnu++4yv2trTY7CeQWmoKPBkBJhOJTK7Av67Xn9&#10;4YYSH5gpmQYjCnoSnt4t3r+bN3YmxlCBLoUjCGL8rLEFrUKwsyzzvBI18wOwwqBTgqtZwK3bZ6Vj&#10;DaLXOhsPh9OsAVdaB1x4j6f3nZMuEr6UgodHKb0IRBcUcwtpdWndxTVbzNls75itFO/TYP+QRc2U&#10;wUcvUPcsMHJw6g+oWnEHHmQYcKgzkFJxkWrAakbDN9VsK2ZFqgXJ8fZCk/9/sPzh+OSIKguaU2JY&#10;jRJ9R6FIKUgQbRAkjxQ11s8wcmsxNrSfoUWpz+ceD2PlrXR1/GJNBP1I9ulCMCIRjofj28l0MkUX&#10;R994MsrRRvjs9bZ1PnwRUJNoFNShgIlXdtz40IWeQ+JjHrQq10rrtIlNI1bakSNDuXVIOSL4b1Ha&#10;kKag04+TYQI2EK93yNpgLrHWrqZohXbX9gTsoDxh/Q66JvKWrxUmuWE+PDGHXYN14SSER1ykBnwE&#10;eouSCtzPv53HeBQTvZQ02IUF9T8OzAlK9FeDMt+O8jy2bdrkk09j3Lhrz+7aYw71CrDyEc6c5cmM&#10;8UGfTemgfsGBWcZX0cUMx7cLGs7mKnSzgQPHxXKZgrBRLQsbs7U8QkemowTP7Qtzttcp9soDnPuV&#10;zd7I1cXGmwaWhwBSJS0jwR2rPe/Y5Kkb+oGMU3S9T1Gvv43FLwAAAP//AwBQSwMEFAAGAAgAAAAh&#10;AHvuRw7gAAAACAEAAA8AAABkcnMvZG93bnJldi54bWxMj09Pg0AUxO8mfofNM/Fi7FKwUJGlMUZt&#10;4s3in3jbsk8gsm8Ju6X47X2e9DiZycxvis1sezHh6DtHCpaLCARS7UxHjYKX6uFyDcIHTUb3jlDB&#10;N3rYlKcnhc6NO9IzTrvQCC4hn2sFbQhDLqWvW7TaL9yAxN6nG60OLMdGmlEfudz2Mo6iVFrdES+0&#10;esC7Fuuv3cEq+Lho3p/8/Ph6TFbJcL+dquzNVEqdn823NyACzuEvDL/4jA4lM+3dgYwXPetVnHBU&#10;QRaDYD9dZtcg9gqu0jXIspD/D5Q/AAAA//8DAFBLAQItABQABgAIAAAAIQC2gziS/gAAAOEBAAAT&#10;AAAAAAAAAAAAAAAAAAAAAABbQ29udGVudF9UeXBlc10ueG1sUEsBAi0AFAAGAAgAAAAhADj9If/W&#10;AAAAlAEAAAsAAAAAAAAAAAAAAAAALwEAAF9yZWxzLy5yZWxzUEsBAi0AFAAGAAgAAAAhAOtzpjNG&#10;AgAAfgQAAA4AAAAAAAAAAAAAAAAALgIAAGRycy9lMm9Eb2MueG1sUEsBAi0AFAAGAAgAAAAhAHvu&#10;Rw7gAAAACAEAAA8AAAAAAAAAAAAAAAAAoAQAAGRycy9kb3ducmV2LnhtbFBLBQYAAAAABAAEAPMA&#10;AACtBQAAAAA=&#10;" fillcolor="white [3201]" stroked="f" strokeweight=".5pt">
                <v:textbox>
                  <w:txbxContent>
                    <w:p w:rsidR="00BA009B" w:rsidRPr="00BA009B" w:rsidRDefault="00EB1CD7">
                      <w:sdt>
                        <w:sdtPr>
                          <w:rPr>
                            <w:rStyle w:val="legende2"/>
                          </w:rPr>
                          <w:id w:val="-1101249886"/>
                          <w:placeholder>
                            <w:docPart w:val="2CEE1F15C61548B8ADFCE123316FA8D5"/>
                          </w:placeholder>
                          <w:showingPlcHdr/>
                        </w:sdtPr>
                        <w:sdtEndPr>
                          <w:rPr>
                            <w:rStyle w:val="Policepardfaut"/>
                            <w:rFonts w:asciiTheme="minorHAnsi" w:hAnsiTheme="minorHAnsi"/>
                            <w:sz w:val="22"/>
                          </w:rPr>
                        </w:sdtEndPr>
                        <w:sdtContent>
                          <w:r w:rsidR="00BA009B" w:rsidRPr="00BA009B">
                            <w:rPr>
                              <w:rStyle w:val="Textedelespacerserv"/>
                              <w:sz w:val="16"/>
                              <w:szCs w:val="16"/>
                            </w:rPr>
                            <w:t>Cliquez ou appuyez ici pour entrer du texte.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:rsidR="0009372E" w:rsidRDefault="0009372E" w:rsidP="0009372E">
      <w:pPr>
        <w:spacing w:after="0"/>
        <w:ind w:left="1701"/>
      </w:pPr>
    </w:p>
    <w:p w:rsidR="0009372E" w:rsidRDefault="00BA009B" w:rsidP="0009372E">
      <w:pPr>
        <w:ind w:left="1701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B43933" wp14:editId="0E030D75">
                <wp:simplePos x="0" y="0"/>
                <wp:positionH relativeFrom="column">
                  <wp:posOffset>906145</wp:posOffset>
                </wp:positionH>
                <wp:positionV relativeFrom="paragraph">
                  <wp:posOffset>233680</wp:posOffset>
                </wp:positionV>
                <wp:extent cx="2956560" cy="297180"/>
                <wp:effectExtent l="0" t="0" r="0" b="762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656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A009B" w:rsidRPr="00BA009B" w:rsidRDefault="00EB1CD7" w:rsidP="00BA009B">
                            <w:sdt>
                              <w:sdtPr>
                                <w:rPr>
                                  <w:rStyle w:val="legende2"/>
                                </w:rPr>
                                <w:id w:val="1788309800"/>
                                <w:showingPlcHdr/>
                              </w:sdtPr>
                              <w:sdtEndPr>
                                <w:rPr>
                                  <w:rStyle w:val="Policepardfaut"/>
                                  <w:rFonts w:asciiTheme="minorHAnsi" w:hAnsiTheme="minorHAnsi"/>
                                  <w:sz w:val="22"/>
                                </w:rPr>
                              </w:sdtEndPr>
                              <w:sdtContent>
                                <w:r w:rsidR="00BA009B" w:rsidRPr="00BA009B">
                                  <w:rPr>
                                    <w:rStyle w:val="Textedelespacerserv"/>
                                    <w:sz w:val="16"/>
                                    <w:szCs w:val="16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43933" id="Zone de texte 5" o:spid="_x0000_s1027" type="#_x0000_t202" style="position:absolute;left:0;text-align:left;margin-left:71.35pt;margin-top:18.4pt;width:232.8pt;height:23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o2eSQIAAIUEAAAOAAAAZHJzL2Uyb0RvYy54bWysVN9v2jAQfp+0/8Hy+wgwoCUiVIyKaRJq&#10;K9Gq0t6MYxNLjs+zDQn763d2gLJuT9NenDvf+X58311md22tyUE4r8AUdNDrUyIMh1KZXUFfnlef&#10;binxgZmSaTCioEfh6d3844dZY3MxhAp0KRzBIMbnjS1oFYLNs8zzStTM98AKg0YJrmYBVbfLSsca&#10;jF7rbNjvT7IGXGkdcOE93t53RjpP8aUUPDxK6UUguqBYW0inS+c2ntl8xvKdY7ZS/FQG+4cqaqYM&#10;Jr2EumeBkb1Tf4SqFXfgQYYehzoDKRUXqQfsZtB/182mYlakXhAcby8w+f8Xlj8cnhxRZUHHlBhW&#10;I0XfkShSChJEGwQZR4ga63P03Fj0De0XaJHq873Hy9h5K10dv9gTQTuCfbwAjJEIx8vhdDwZT9DE&#10;0Tac3gxuEwPZ22vrfPgqoCZRKKhDAhOu7LD2AStB17NLTOZBq3KltE5KHBqx1I4cGNKtQ6oRX/zm&#10;pQ1pCjr5PO6nwAbi8y6yNpgg9tr1FKXQbtsEz6XfLZRHhMFBN0ve8pXCWtfMhyfmcHiwPVyI8IiH&#10;1IC54CRRUoH7+bf76I+copWSBoexoP7HnjlBif5mkO3pYDSK05uU0fhmiIq7tmyvLWZfLwEBGODq&#10;WZ7E6B/0WZQO6lfcm0XMiiZmOOYuaDiLy9CtCO4dF4tFcsJ5tSyszcbyGDoCHpl4bl+Zsye64sg8&#10;wHlsWf6Otc43vjSw2AeQKlEace5QPcGPs56YPu1lXKZrPXm9/T3mvwAAAP//AwBQSwMEFAAGAAgA&#10;AAAhAFIXKm/gAAAACQEAAA8AAABkcnMvZG93bnJldi54bWxMj01LxDAQhu+C/yGM4EXc1I12S226&#10;iPgB3tz6gbdsM7bFZlKabFv/veNJjy/z8M7zFtvF9WLCMXSeNFysEhBItbcdNRpeqvvzDESIhqzp&#10;PaGGbwywLY+PCpNbP9MzTrvYCC6hkBsNbYxDLmWoW3QmrPyAxLdPPzoTOY6NtKOZudz1cp0kqXSm&#10;I/7QmgFvW6y/dgen4eOseX8Ky8PrrK7UcPc4VZs3W2l9erLcXIOIuMQ/GH71WR1Kdtr7A9kges6X&#10;6w2jGlTKExhIk0yB2GvIVAqyLOT/BeUPAAAA//8DAFBLAQItABQABgAIAAAAIQC2gziS/gAAAOEB&#10;AAATAAAAAAAAAAAAAAAAAAAAAABbQ29udGVudF9UeXBlc10ueG1sUEsBAi0AFAAGAAgAAAAhADj9&#10;If/WAAAAlAEAAAsAAAAAAAAAAAAAAAAALwEAAF9yZWxzLy5yZWxzUEsBAi0AFAAGAAgAAAAhAF+a&#10;jZ5JAgAAhQQAAA4AAAAAAAAAAAAAAAAALgIAAGRycy9lMm9Eb2MueG1sUEsBAi0AFAAGAAgAAAAh&#10;AFIXKm/gAAAACQEAAA8AAAAAAAAAAAAAAAAAowQAAGRycy9kb3ducmV2LnhtbFBLBQYAAAAABAAE&#10;APMAAACwBQAAAAA=&#10;" fillcolor="white [3201]" stroked="f" strokeweight=".5pt">
                <v:textbox>
                  <w:txbxContent>
                    <w:p w:rsidR="00BA009B" w:rsidRPr="00BA009B" w:rsidRDefault="00EB1CD7" w:rsidP="00BA009B">
                      <w:sdt>
                        <w:sdtPr>
                          <w:rPr>
                            <w:rStyle w:val="legende2"/>
                          </w:rPr>
                          <w:id w:val="1788309800"/>
                          <w:showingPlcHdr/>
                        </w:sdtPr>
                        <w:sdtEndPr>
                          <w:rPr>
                            <w:rStyle w:val="Policepardfaut"/>
                            <w:rFonts w:asciiTheme="minorHAnsi" w:hAnsiTheme="minorHAnsi"/>
                            <w:sz w:val="22"/>
                          </w:rPr>
                        </w:sdtEndPr>
                        <w:sdtContent>
                          <w:r w:rsidR="00BA009B" w:rsidRPr="00BA009B">
                            <w:rPr>
                              <w:rStyle w:val="Textedelespacerserv"/>
                              <w:sz w:val="16"/>
                              <w:szCs w:val="16"/>
                            </w:rPr>
                            <w:t>Cliquez ou appuyez ici pour entrer du texte.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:rsidR="0009372E" w:rsidRDefault="0009372E" w:rsidP="0009372E"/>
    <w:p w:rsidR="0009372E" w:rsidRPr="0009372E" w:rsidRDefault="00BA009B" w:rsidP="0009372E">
      <w:pPr>
        <w:sectPr w:rsidR="0009372E" w:rsidRPr="0009372E" w:rsidSect="006212CC">
          <w:headerReference w:type="first" r:id="rId16"/>
          <w:footerReference w:type="first" r:id="rId17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B43933" wp14:editId="0E030D75">
                <wp:simplePos x="0" y="0"/>
                <wp:positionH relativeFrom="column">
                  <wp:posOffset>3260725</wp:posOffset>
                </wp:positionH>
                <wp:positionV relativeFrom="paragraph">
                  <wp:posOffset>851535</wp:posOffset>
                </wp:positionV>
                <wp:extent cx="2308860" cy="30480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886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A009B" w:rsidRPr="00BA009B" w:rsidRDefault="00EB1CD7" w:rsidP="00BA009B">
                            <w:sdt>
                              <w:sdtPr>
                                <w:rPr>
                                  <w:rStyle w:val="legende2"/>
                                </w:rPr>
                                <w:id w:val="155739812"/>
                                <w:showingPlcHdr/>
                              </w:sdtPr>
                              <w:sdtEndPr>
                                <w:rPr>
                                  <w:rStyle w:val="Policepardfaut"/>
                                  <w:rFonts w:asciiTheme="minorHAnsi" w:hAnsiTheme="minorHAnsi"/>
                                  <w:sz w:val="22"/>
                                </w:rPr>
                              </w:sdtEndPr>
                              <w:sdtContent>
                                <w:r w:rsidR="00BA009B" w:rsidRPr="00BA009B">
                                  <w:rPr>
                                    <w:rStyle w:val="Textedelespacerserv"/>
                                    <w:sz w:val="16"/>
                                    <w:szCs w:val="16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43933" id="Zone de texte 12" o:spid="_x0000_s1028" type="#_x0000_t202" style="position:absolute;margin-left:256.75pt;margin-top:67.05pt;width:181.8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5EhSQIAAIcEAAAOAAAAZHJzL2Uyb0RvYy54bWysVE1v2zAMvQ/YfxB0X+x8tMuCOEWWIsOA&#10;oi3QDgV2U2Q5MSCLmqTE7n79nuQk7bqdhl1kiqT48R7p+VXXaHZQztdkCj4c5JwpI6mszbbg3x7X&#10;H6ac+SBMKTQZVfBn5fnV4v27eWtnakQ70qVyDEGMn7W24LsQ7CzLvNypRvgBWWVgrMg1IuDqtlnp&#10;RIvojc5GeX6ZteRK60gq76G97o18keJXlZLhrqq8CkwXHLWFdLp0buKZLeZitnXC7mp5LEP8QxWN&#10;qA2SnkNdiyDY3tV/hGpq6chTFQaSmoyqqpYq9YBuhvmbbh52wqrUC8Dx9gyT/39h5e3h3rG6BHcj&#10;zoxowNF3MMVKxYLqgmLQA6TW+hl8Hyy8Q/eZOjw46T2Usfeuck38oisGO+B+PkOMUExCORrn0+kl&#10;TBK2cT6Z5omD7OW1dT58UdSwKBTcgcKErDjc+IBK4Hpyick86bpc11qnSxwbtdKOHQQI1yHViBe/&#10;eWnD2oJfji/yFNhQfN5H1gYJYq99T1EK3aZLAJ1x2FD5DBgc9dPkrVzXqPVG+HAvHMYH7WElwh2O&#10;ShNy0VHibEfu59/00R+swspZi3EsuP+xF05xpr8a8P1pOJnE+U2XycXHES7utWXz2mL2zYoAwBDL&#10;Z2USo3/QJ7Fy1Dxhc5YxK0zCSOQueDiJq9AvCTZPquUyOWFirQg35sHKGDoCHpl47J6Es0e64szc&#10;0mlwxewNa71vfGlouQ9U1YnSiHOP6hF+THti+riZcZ1e35PXy/9j8QsAAP//AwBQSwMEFAAGAAgA&#10;AAAhAPR4PhviAAAACwEAAA8AAABkcnMvZG93bnJldi54bWxMj0tPhEAQhO8m/odJm3gx7sDiCkGG&#10;jTE+kr25+Ii3WaYFItNDmFnAf2970lt3V6X6q2K72F5MOPrOkYJ4FYFAqp3pqFHwUj1cZiB80GR0&#10;7wgVfKOHbXl6UujcuJmecdqHRnAI+VwraEMYcil93aLVfuUGJNY+3Wh14HVspBn1zOG2l+soupZW&#10;d8QfWj3gXYv11/5oFXxcNO87vzy+zskmGe6fpip9M5VS52fL7Q2IgEv4M8MvPqNDyUwHdyTjRa9g&#10;EycbtrKQXMUg2JGlKQ8HvmTrGGRZyP8dyh8AAAD//wMAUEsBAi0AFAAGAAgAAAAhALaDOJL+AAAA&#10;4QEAABMAAAAAAAAAAAAAAAAAAAAAAFtDb250ZW50X1R5cGVzXS54bWxQSwECLQAUAAYACAAAACEA&#10;OP0h/9YAAACUAQAACwAAAAAAAAAAAAAAAAAvAQAAX3JlbHMvLnJlbHNQSwECLQAUAAYACAAAACEA&#10;ALeRIUkCAACHBAAADgAAAAAAAAAAAAAAAAAuAgAAZHJzL2Uyb0RvYy54bWxQSwECLQAUAAYACAAA&#10;ACEA9Hg+G+IAAAALAQAADwAAAAAAAAAAAAAAAACjBAAAZHJzL2Rvd25yZXYueG1sUEsFBgAAAAAE&#10;AAQA8wAAALIFAAAAAA==&#10;" fillcolor="white [3201]" stroked="f" strokeweight=".5pt">
                <v:textbox>
                  <w:txbxContent>
                    <w:p w:rsidR="00BA009B" w:rsidRPr="00BA009B" w:rsidRDefault="00EB1CD7" w:rsidP="00BA009B">
                      <w:sdt>
                        <w:sdtPr>
                          <w:rPr>
                            <w:rStyle w:val="legende2"/>
                          </w:rPr>
                          <w:id w:val="155739812"/>
                          <w:showingPlcHdr/>
                        </w:sdtPr>
                        <w:sdtEndPr>
                          <w:rPr>
                            <w:rStyle w:val="Policepardfaut"/>
                            <w:rFonts w:asciiTheme="minorHAnsi" w:hAnsiTheme="minorHAnsi"/>
                            <w:sz w:val="22"/>
                          </w:rPr>
                        </w:sdtEndPr>
                        <w:sdtContent>
                          <w:r w:rsidR="00BA009B" w:rsidRPr="00BA009B">
                            <w:rPr>
                              <w:rStyle w:val="Textedelespacerserv"/>
                              <w:sz w:val="16"/>
                              <w:szCs w:val="16"/>
                            </w:rPr>
                            <w:t>Cliquez ou appuyez ici pour entrer du texte.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B43933" wp14:editId="0E030D75">
                <wp:simplePos x="0" y="0"/>
                <wp:positionH relativeFrom="column">
                  <wp:posOffset>456565</wp:posOffset>
                </wp:positionH>
                <wp:positionV relativeFrom="paragraph">
                  <wp:posOffset>851535</wp:posOffset>
                </wp:positionV>
                <wp:extent cx="2552700" cy="441960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44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A009B" w:rsidRPr="00BA009B" w:rsidRDefault="00EB1CD7" w:rsidP="00BA009B">
                            <w:sdt>
                              <w:sdtPr>
                                <w:rPr>
                                  <w:rStyle w:val="legende2"/>
                                </w:rPr>
                                <w:id w:val="-747193803"/>
                                <w:showingPlcHdr/>
                              </w:sdtPr>
                              <w:sdtEndPr>
                                <w:rPr>
                                  <w:rStyle w:val="Policepardfaut"/>
                                  <w:rFonts w:asciiTheme="minorHAnsi" w:hAnsiTheme="minorHAnsi"/>
                                  <w:sz w:val="22"/>
                                </w:rPr>
                              </w:sdtEndPr>
                              <w:sdtContent>
                                <w:r w:rsidR="00BA009B" w:rsidRPr="00BA009B">
                                  <w:rPr>
                                    <w:rStyle w:val="Textedelespacerserv"/>
                                    <w:sz w:val="16"/>
                                    <w:szCs w:val="16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B43933" id="Zone de texte 13" o:spid="_x0000_s1029" type="#_x0000_t202" style="position:absolute;margin-left:35.95pt;margin-top:67.05pt;width:201pt;height:34.8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7A0SgIAAIcEAAAOAAAAZHJzL2Uyb0RvYy54bWysVE1vGjEQvVfqf7B8bxYIkASxRJQoVaUo&#10;iUSqSL0ZrxdW8npc27BLf32fvUBo2lPVi3c8M56P92Z2etvWmu2U8xWZnPcvepwpI6mozDrn317u&#10;P11z5oMwhdBkVM73yvPb2ccP08ZO1IA2pAvlGIIYP2lszjch2EmWeblRtfAXZJWBsSRXi4CrW2eF&#10;Ew2i1zob9HrjrCFXWEdSeQ/tXWfksxS/LJUMT2XpVWA656gtpNOlcxXPbDYVk7UTdlPJQxniH6qo&#10;RWWQ9BTqTgTBtq76I1RdSUeeynAhqc6oLCupUg/opt97181yI6xKvQAcb08w+f8XVj7unh2rCnB3&#10;yZkRNTj6DqZYoVhQbVAMeoDUWD+B79LCO7SfqcWDo95DGXtvS1fHL7pisAPu/QlihGISysFoNLjq&#10;wSRhGw77N+PEQfb22jofviiqWRRy7kBhQlbsHnxAJXA9usRknnRV3Fdap0scG7XQju0ECNch1YgX&#10;v3lpw5qcjy9HvRTYUHzeRdYGCWKvXU9RCu2qTQCdcFhRsQcMjrpp8lbeV6j1QfjwLBzGB+1hJcIT&#10;jlITctFB4mxD7uff9NEfrMLKWYNxzLn/sRVOcaa/GvB90x8O4/ymy3B0NcDFnVtW5xazrRcEAPpY&#10;PiuTGP2DPoqlo/oVmzOPWWESRiJ3zsNRXIRuSbB5Us3nyQkTa0V4MEsrY+gIeGTipX0Vzh7oijPz&#10;SMfBFZN3rHW+8aWh+TZQWSVKI84dqgf4Me2J6cNmxnU6vyevt//H7BcAAAD//wMAUEsDBBQABgAI&#10;AAAAIQBdhddO4AAAAAoBAAAPAAAAZHJzL2Rvd25yZXYueG1sTI/BToNAEIbvJr7DZky8mHahVFFk&#10;aYxRm3izVI23LTsCkZ0l7Bbw7R1Pepx/vvzzTb6ZbSdGHHzrSEG8jEAgVc60VCvYl4+LaxA+aDK6&#10;c4QKvtHDpjg9yXVm3EQvOO5CLbiEfKYVNCH0mZS+atBqv3Q9Eu8+3WB14HGopRn0xOW2k6soupJW&#10;t8QXGt3jfYPV1+5oFXxc1O/Pfn56nZLLpH/YjmX6Zkqlzs/mu1sQAefwB8OvPqtDwU4HdyTjRacg&#10;jW+Y5DxZxyAYWKcJJwcFqyhJQRa5/P9C8QMAAP//AwBQSwECLQAUAAYACAAAACEAtoM4kv4AAADh&#10;AQAAEwAAAAAAAAAAAAAAAAAAAAAAW0NvbnRlbnRfVHlwZXNdLnhtbFBLAQItABQABgAIAAAAIQA4&#10;/SH/1gAAAJQBAAALAAAAAAAAAAAAAAAAAC8BAABfcmVscy8ucmVsc1BLAQItABQABgAIAAAAIQCh&#10;y7A0SgIAAIcEAAAOAAAAAAAAAAAAAAAAAC4CAABkcnMvZTJvRG9jLnhtbFBLAQItABQABgAIAAAA&#10;IQBdhddO4AAAAAoBAAAPAAAAAAAAAAAAAAAAAKQEAABkcnMvZG93bnJldi54bWxQSwUGAAAAAAQA&#10;BADzAAAAsQUAAAAA&#10;" fillcolor="white [3201]" stroked="f" strokeweight=".5pt">
                <v:textbox>
                  <w:txbxContent>
                    <w:p w:rsidR="00BA009B" w:rsidRPr="00BA009B" w:rsidRDefault="00EB1CD7" w:rsidP="00BA009B">
                      <w:sdt>
                        <w:sdtPr>
                          <w:rPr>
                            <w:rStyle w:val="legende2"/>
                          </w:rPr>
                          <w:id w:val="-747193803"/>
                          <w:showingPlcHdr/>
                        </w:sdtPr>
                        <w:sdtEndPr>
                          <w:rPr>
                            <w:rStyle w:val="Policepardfaut"/>
                            <w:rFonts w:asciiTheme="minorHAnsi" w:hAnsiTheme="minorHAnsi"/>
                            <w:sz w:val="22"/>
                          </w:rPr>
                        </w:sdtEndPr>
                        <w:sdtContent>
                          <w:r w:rsidR="00BA009B" w:rsidRPr="00BA009B">
                            <w:rPr>
                              <w:rStyle w:val="Textedelespacerserv"/>
                              <w:sz w:val="16"/>
                              <w:szCs w:val="16"/>
                            </w:rPr>
                            <w:t>Cliquez ou appuyez ici pour entrer du texte.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:rsidR="00972374" w:rsidRDefault="00972374" w:rsidP="009C1EB3">
      <w:pPr>
        <w:tabs>
          <w:tab w:val="left" w:pos="1344"/>
        </w:tabs>
        <w:sectPr w:rsidR="00972374" w:rsidSect="006212CC">
          <w:headerReference w:type="first" r:id="rId18"/>
          <w:footerReference w:type="first" r:id="rId19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6212CC" w:rsidRDefault="006212CC" w:rsidP="009C1EB3">
      <w:pPr>
        <w:tabs>
          <w:tab w:val="left" w:pos="1344"/>
        </w:tabs>
      </w:pPr>
    </w:p>
    <w:p w:rsidR="00972374" w:rsidRDefault="00972374" w:rsidP="009C1EB3">
      <w:pPr>
        <w:tabs>
          <w:tab w:val="left" w:pos="1344"/>
        </w:tabs>
      </w:pPr>
    </w:p>
    <w:p w:rsidR="00972374" w:rsidRDefault="00972374" w:rsidP="009C1EB3">
      <w:pPr>
        <w:tabs>
          <w:tab w:val="left" w:pos="1344"/>
        </w:tabs>
      </w:pPr>
    </w:p>
    <w:p w:rsidR="00972374" w:rsidRDefault="00972374" w:rsidP="009C1EB3">
      <w:pPr>
        <w:tabs>
          <w:tab w:val="left" w:pos="1344"/>
        </w:tabs>
      </w:pPr>
    </w:p>
    <w:p w:rsidR="00972374" w:rsidRDefault="00972374" w:rsidP="009C1EB3">
      <w:pPr>
        <w:tabs>
          <w:tab w:val="left" w:pos="1344"/>
        </w:tabs>
      </w:pPr>
    </w:p>
    <w:p w:rsidR="00972374" w:rsidRDefault="00972374" w:rsidP="009C1EB3">
      <w:pPr>
        <w:tabs>
          <w:tab w:val="left" w:pos="1344"/>
        </w:tabs>
      </w:pPr>
    </w:p>
    <w:tbl>
      <w:tblPr>
        <w:tblStyle w:val="TableauListe4-Accentuation5"/>
        <w:tblW w:w="9072" w:type="dxa"/>
        <w:tblBorders>
          <w:top w:val="single" w:sz="4" w:space="0" w:color="000091"/>
          <w:left w:val="single" w:sz="4" w:space="0" w:color="000091"/>
          <w:bottom w:val="single" w:sz="4" w:space="0" w:color="000091"/>
          <w:right w:val="single" w:sz="4" w:space="0" w:color="000091"/>
          <w:insideH w:val="single" w:sz="4" w:space="0" w:color="000091"/>
          <w:insideV w:val="single" w:sz="4" w:space="0" w:color="000091"/>
        </w:tblBorders>
        <w:tblLayout w:type="fixed"/>
        <w:tblLook w:val="04A0" w:firstRow="1" w:lastRow="0" w:firstColumn="1" w:lastColumn="0" w:noHBand="0" w:noVBand="1"/>
      </w:tblPr>
      <w:tblGrid>
        <w:gridCol w:w="3444"/>
        <w:gridCol w:w="3360"/>
        <w:gridCol w:w="1134"/>
        <w:gridCol w:w="1134"/>
      </w:tblGrid>
      <w:tr w:rsidR="00972374" w:rsidRPr="00BF5747" w:rsidTr="009723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000091"/>
            <w:vAlign w:val="center"/>
          </w:tcPr>
          <w:p w:rsidR="00972374" w:rsidRPr="00BF5747" w:rsidRDefault="00972374" w:rsidP="005811FC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Emploi de</w:t>
            </w:r>
          </w:p>
        </w:tc>
        <w:tc>
          <w:tcPr>
            <w:tcW w:w="3360" w:type="dxa"/>
            <w:tcBorders>
              <w:top w:val="none" w:sz="0" w:space="0" w:color="auto"/>
              <w:bottom w:val="none" w:sz="0" w:space="0" w:color="auto"/>
            </w:tcBorders>
            <w:shd w:val="clear" w:color="auto" w:fill="000091"/>
            <w:vAlign w:val="center"/>
          </w:tcPr>
          <w:p w:rsidR="00972374" w:rsidRPr="00BF5747" w:rsidRDefault="00972374" w:rsidP="005811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</w:rPr>
            </w:pPr>
            <w:r>
              <w:rPr>
                <w:color w:val="FFFFFF"/>
              </w:rPr>
              <w:t>Entreprise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shd w:val="clear" w:color="auto" w:fill="000091"/>
            <w:vAlign w:val="center"/>
          </w:tcPr>
          <w:p w:rsidR="00972374" w:rsidRPr="00BF5747" w:rsidRDefault="00972374" w:rsidP="005811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</w:rPr>
            </w:pPr>
            <w:r>
              <w:rPr>
                <w:color w:val="FFFFFF"/>
              </w:rPr>
              <w:t>Date de début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0091"/>
            <w:vAlign w:val="center"/>
          </w:tcPr>
          <w:p w:rsidR="00972374" w:rsidRPr="00BF5747" w:rsidRDefault="00972374" w:rsidP="005811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</w:rPr>
            </w:pPr>
            <w:r>
              <w:rPr>
                <w:color w:val="FFFFFF"/>
              </w:rPr>
              <w:t>Date de fin</w:t>
            </w:r>
          </w:p>
        </w:tc>
      </w:tr>
      <w:tr w:rsidR="00972374" w:rsidTr="009723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4" w:type="dxa"/>
            <w:shd w:val="clear" w:color="auto" w:fill="auto"/>
            <w:vAlign w:val="center"/>
          </w:tcPr>
          <w:p w:rsidR="00972374" w:rsidRDefault="00972374" w:rsidP="005811FC"/>
        </w:tc>
        <w:tc>
          <w:tcPr>
            <w:tcW w:w="3360" w:type="dxa"/>
            <w:shd w:val="clear" w:color="auto" w:fill="auto"/>
            <w:vAlign w:val="center"/>
          </w:tcPr>
          <w:p w:rsidR="00972374" w:rsidRDefault="00972374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2374" w:rsidRDefault="00972374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2374" w:rsidRDefault="00972374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72374" w:rsidTr="00972374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4" w:type="dxa"/>
            <w:shd w:val="clear" w:color="auto" w:fill="auto"/>
            <w:vAlign w:val="center"/>
          </w:tcPr>
          <w:p w:rsidR="00972374" w:rsidRDefault="00972374" w:rsidP="005811FC"/>
        </w:tc>
        <w:tc>
          <w:tcPr>
            <w:tcW w:w="3360" w:type="dxa"/>
            <w:shd w:val="clear" w:color="auto" w:fill="auto"/>
            <w:vAlign w:val="center"/>
          </w:tcPr>
          <w:p w:rsidR="00972374" w:rsidRPr="001861C5" w:rsidRDefault="00972374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2374" w:rsidRDefault="00972374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2374" w:rsidRDefault="00972374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72374" w:rsidTr="009723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4" w:type="dxa"/>
            <w:shd w:val="clear" w:color="auto" w:fill="auto"/>
            <w:vAlign w:val="center"/>
          </w:tcPr>
          <w:p w:rsidR="00972374" w:rsidRDefault="00972374" w:rsidP="005811FC"/>
        </w:tc>
        <w:tc>
          <w:tcPr>
            <w:tcW w:w="3360" w:type="dxa"/>
            <w:shd w:val="clear" w:color="auto" w:fill="auto"/>
            <w:vAlign w:val="center"/>
          </w:tcPr>
          <w:p w:rsidR="00972374" w:rsidRDefault="00972374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2374" w:rsidRDefault="00972374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2374" w:rsidRDefault="00972374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72374" w:rsidTr="00972374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4" w:type="dxa"/>
            <w:shd w:val="clear" w:color="auto" w:fill="auto"/>
            <w:vAlign w:val="center"/>
          </w:tcPr>
          <w:p w:rsidR="00972374" w:rsidRDefault="00972374" w:rsidP="005811FC"/>
        </w:tc>
        <w:tc>
          <w:tcPr>
            <w:tcW w:w="3360" w:type="dxa"/>
            <w:shd w:val="clear" w:color="auto" w:fill="auto"/>
            <w:vAlign w:val="center"/>
          </w:tcPr>
          <w:p w:rsidR="00972374" w:rsidRDefault="00972374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2374" w:rsidRDefault="00972374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2374" w:rsidRDefault="00972374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72374" w:rsidTr="009723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4" w:type="dxa"/>
            <w:shd w:val="clear" w:color="auto" w:fill="auto"/>
            <w:vAlign w:val="center"/>
          </w:tcPr>
          <w:p w:rsidR="00972374" w:rsidRDefault="00972374" w:rsidP="005811FC"/>
        </w:tc>
        <w:tc>
          <w:tcPr>
            <w:tcW w:w="3360" w:type="dxa"/>
            <w:shd w:val="clear" w:color="auto" w:fill="auto"/>
            <w:vAlign w:val="center"/>
          </w:tcPr>
          <w:p w:rsidR="00972374" w:rsidRDefault="00972374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2374" w:rsidRDefault="00972374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2374" w:rsidRDefault="00972374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72374" w:rsidTr="00972374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4" w:type="dxa"/>
            <w:shd w:val="clear" w:color="auto" w:fill="auto"/>
            <w:vAlign w:val="center"/>
          </w:tcPr>
          <w:p w:rsidR="00972374" w:rsidRDefault="00972374" w:rsidP="005811FC"/>
        </w:tc>
        <w:tc>
          <w:tcPr>
            <w:tcW w:w="3360" w:type="dxa"/>
            <w:shd w:val="clear" w:color="auto" w:fill="auto"/>
            <w:vAlign w:val="center"/>
          </w:tcPr>
          <w:p w:rsidR="00972374" w:rsidRDefault="00972374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2374" w:rsidRDefault="00972374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2374" w:rsidRDefault="00972374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72374" w:rsidTr="009723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4" w:type="dxa"/>
            <w:shd w:val="clear" w:color="auto" w:fill="auto"/>
            <w:vAlign w:val="center"/>
          </w:tcPr>
          <w:p w:rsidR="00972374" w:rsidRDefault="00972374" w:rsidP="005811FC"/>
        </w:tc>
        <w:tc>
          <w:tcPr>
            <w:tcW w:w="3360" w:type="dxa"/>
            <w:shd w:val="clear" w:color="auto" w:fill="auto"/>
            <w:vAlign w:val="center"/>
          </w:tcPr>
          <w:p w:rsidR="00972374" w:rsidRDefault="00972374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2374" w:rsidRDefault="00972374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2374" w:rsidRDefault="00972374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72374" w:rsidTr="00972374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4" w:type="dxa"/>
            <w:shd w:val="clear" w:color="auto" w:fill="auto"/>
            <w:vAlign w:val="center"/>
          </w:tcPr>
          <w:p w:rsidR="00972374" w:rsidRDefault="00972374" w:rsidP="005811FC"/>
        </w:tc>
        <w:tc>
          <w:tcPr>
            <w:tcW w:w="3360" w:type="dxa"/>
            <w:shd w:val="clear" w:color="auto" w:fill="auto"/>
            <w:vAlign w:val="center"/>
          </w:tcPr>
          <w:p w:rsidR="00972374" w:rsidRDefault="00972374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2374" w:rsidRDefault="00972374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2374" w:rsidRDefault="00972374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72374" w:rsidTr="009723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4" w:type="dxa"/>
            <w:shd w:val="clear" w:color="auto" w:fill="auto"/>
            <w:vAlign w:val="center"/>
          </w:tcPr>
          <w:p w:rsidR="00972374" w:rsidRDefault="00972374" w:rsidP="005811FC"/>
        </w:tc>
        <w:tc>
          <w:tcPr>
            <w:tcW w:w="3360" w:type="dxa"/>
            <w:shd w:val="clear" w:color="auto" w:fill="auto"/>
            <w:vAlign w:val="center"/>
          </w:tcPr>
          <w:p w:rsidR="00972374" w:rsidRDefault="00972374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2374" w:rsidRDefault="00972374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2374" w:rsidRDefault="00972374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72374" w:rsidTr="00972374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4" w:type="dxa"/>
            <w:shd w:val="clear" w:color="auto" w:fill="auto"/>
            <w:vAlign w:val="center"/>
          </w:tcPr>
          <w:p w:rsidR="00972374" w:rsidRDefault="00972374" w:rsidP="005811FC"/>
        </w:tc>
        <w:tc>
          <w:tcPr>
            <w:tcW w:w="3360" w:type="dxa"/>
            <w:shd w:val="clear" w:color="auto" w:fill="auto"/>
            <w:vAlign w:val="center"/>
          </w:tcPr>
          <w:p w:rsidR="00972374" w:rsidRDefault="00972374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2374" w:rsidRDefault="00972374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2374" w:rsidRDefault="00972374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72374" w:rsidTr="009723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4" w:type="dxa"/>
            <w:shd w:val="clear" w:color="auto" w:fill="auto"/>
            <w:vAlign w:val="center"/>
          </w:tcPr>
          <w:p w:rsidR="00972374" w:rsidRDefault="00972374" w:rsidP="005811FC"/>
        </w:tc>
        <w:tc>
          <w:tcPr>
            <w:tcW w:w="3360" w:type="dxa"/>
            <w:shd w:val="clear" w:color="auto" w:fill="auto"/>
            <w:vAlign w:val="center"/>
          </w:tcPr>
          <w:p w:rsidR="00972374" w:rsidRDefault="00972374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2374" w:rsidRDefault="00972374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2374" w:rsidRDefault="00972374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72374" w:rsidTr="00972374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4" w:type="dxa"/>
            <w:shd w:val="clear" w:color="auto" w:fill="auto"/>
            <w:vAlign w:val="center"/>
          </w:tcPr>
          <w:p w:rsidR="00972374" w:rsidRDefault="00972374" w:rsidP="005811FC"/>
        </w:tc>
        <w:tc>
          <w:tcPr>
            <w:tcW w:w="3360" w:type="dxa"/>
            <w:shd w:val="clear" w:color="auto" w:fill="auto"/>
            <w:vAlign w:val="center"/>
          </w:tcPr>
          <w:p w:rsidR="00972374" w:rsidRDefault="00972374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2374" w:rsidRDefault="00972374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2374" w:rsidRDefault="00972374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72374" w:rsidTr="009723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4" w:type="dxa"/>
            <w:shd w:val="clear" w:color="auto" w:fill="auto"/>
            <w:vAlign w:val="center"/>
          </w:tcPr>
          <w:p w:rsidR="00972374" w:rsidRDefault="00972374" w:rsidP="005811FC"/>
        </w:tc>
        <w:tc>
          <w:tcPr>
            <w:tcW w:w="3360" w:type="dxa"/>
            <w:shd w:val="clear" w:color="auto" w:fill="auto"/>
            <w:vAlign w:val="center"/>
          </w:tcPr>
          <w:p w:rsidR="00972374" w:rsidRDefault="00972374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2374" w:rsidRDefault="00972374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2374" w:rsidRDefault="00972374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972374" w:rsidRDefault="00972374" w:rsidP="00972374">
      <w:pPr>
        <w:jc w:val="both"/>
        <w:sectPr w:rsidR="00972374" w:rsidSect="00972374">
          <w:headerReference w:type="first" r:id="rId20"/>
          <w:footerReference w:type="first" r:id="rId21"/>
          <w:pgSz w:w="11906" w:h="16838"/>
          <w:pgMar w:top="1417" w:right="1417" w:bottom="1417" w:left="1417" w:header="708" w:footer="708" w:gutter="0"/>
          <w:pgNumType w:start="6"/>
          <w:cols w:space="708"/>
          <w:titlePg/>
          <w:docGrid w:linePitch="360"/>
        </w:sectPr>
      </w:pPr>
    </w:p>
    <w:p w:rsidR="00972374" w:rsidRDefault="00972374" w:rsidP="00972374">
      <w:pPr>
        <w:jc w:val="both"/>
      </w:pPr>
    </w:p>
    <w:p w:rsidR="00972374" w:rsidRDefault="00972374" w:rsidP="009C1EB3">
      <w:pPr>
        <w:tabs>
          <w:tab w:val="left" w:pos="1344"/>
        </w:tabs>
      </w:pPr>
    </w:p>
    <w:tbl>
      <w:tblPr>
        <w:tblStyle w:val="TableauListe4-Accentuation5"/>
        <w:tblW w:w="9072" w:type="dxa"/>
        <w:tblBorders>
          <w:top w:val="single" w:sz="4" w:space="0" w:color="000091"/>
          <w:left w:val="single" w:sz="4" w:space="0" w:color="000091"/>
          <w:bottom w:val="single" w:sz="4" w:space="0" w:color="000091"/>
          <w:right w:val="single" w:sz="4" w:space="0" w:color="000091"/>
          <w:insideH w:val="single" w:sz="4" w:space="0" w:color="000091"/>
          <w:insideV w:val="single" w:sz="4" w:space="0" w:color="000091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1134"/>
        <w:gridCol w:w="1134"/>
      </w:tblGrid>
      <w:tr w:rsidR="00C81F3A" w:rsidRPr="00BF5747" w:rsidTr="00C81F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000091"/>
            <w:vAlign w:val="center"/>
          </w:tcPr>
          <w:p w:rsidR="00C81F3A" w:rsidRPr="00BF5747" w:rsidRDefault="00C81F3A" w:rsidP="005811FC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En qualité de</w:t>
            </w:r>
          </w:p>
        </w:tc>
        <w:tc>
          <w:tcPr>
            <w:tcW w:w="3402" w:type="dxa"/>
            <w:tcBorders>
              <w:top w:val="none" w:sz="0" w:space="0" w:color="auto"/>
              <w:bottom w:val="none" w:sz="0" w:space="0" w:color="auto"/>
            </w:tcBorders>
            <w:shd w:val="clear" w:color="auto" w:fill="000091"/>
            <w:vAlign w:val="center"/>
          </w:tcPr>
          <w:p w:rsidR="00C81F3A" w:rsidRPr="00BF5747" w:rsidRDefault="00C81F3A" w:rsidP="005811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</w:rPr>
            </w:pPr>
            <w:r>
              <w:rPr>
                <w:color w:val="FFFFFF"/>
              </w:rPr>
              <w:t>Organisme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shd w:val="clear" w:color="auto" w:fill="000091"/>
            <w:vAlign w:val="center"/>
          </w:tcPr>
          <w:p w:rsidR="00C81F3A" w:rsidRPr="00BF5747" w:rsidRDefault="00C81F3A" w:rsidP="005811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</w:rPr>
            </w:pPr>
            <w:r>
              <w:rPr>
                <w:color w:val="FFFFFF"/>
              </w:rPr>
              <w:t>Date de début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0091"/>
            <w:vAlign w:val="center"/>
          </w:tcPr>
          <w:p w:rsidR="00C81F3A" w:rsidRPr="00BF5747" w:rsidRDefault="00C81F3A" w:rsidP="005811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</w:rPr>
            </w:pPr>
            <w:r>
              <w:rPr>
                <w:color w:val="FFFFFF"/>
              </w:rPr>
              <w:t>Date de fin</w:t>
            </w:r>
          </w:p>
        </w:tc>
      </w:tr>
      <w:tr w:rsidR="00C81F3A" w:rsidTr="00C81F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  <w:vAlign w:val="center"/>
          </w:tcPr>
          <w:p w:rsidR="00C81F3A" w:rsidRDefault="00C81F3A" w:rsidP="005811FC"/>
        </w:tc>
        <w:tc>
          <w:tcPr>
            <w:tcW w:w="3402" w:type="dxa"/>
            <w:shd w:val="clear" w:color="auto" w:fill="auto"/>
            <w:vAlign w:val="center"/>
          </w:tcPr>
          <w:p w:rsidR="00C81F3A" w:rsidRDefault="00C81F3A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Default="00C81F3A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Default="00C81F3A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81F3A" w:rsidTr="00C81F3A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  <w:vAlign w:val="center"/>
          </w:tcPr>
          <w:p w:rsidR="00C81F3A" w:rsidRDefault="00C81F3A" w:rsidP="005811FC"/>
        </w:tc>
        <w:tc>
          <w:tcPr>
            <w:tcW w:w="3402" w:type="dxa"/>
            <w:shd w:val="clear" w:color="auto" w:fill="auto"/>
            <w:vAlign w:val="center"/>
          </w:tcPr>
          <w:p w:rsidR="00C81F3A" w:rsidRDefault="00C81F3A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Default="00C81F3A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Default="00C81F3A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81F3A" w:rsidTr="00C81F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  <w:vAlign w:val="center"/>
          </w:tcPr>
          <w:p w:rsidR="00C81F3A" w:rsidRDefault="00C81F3A" w:rsidP="005811FC"/>
        </w:tc>
        <w:tc>
          <w:tcPr>
            <w:tcW w:w="3402" w:type="dxa"/>
            <w:shd w:val="clear" w:color="auto" w:fill="auto"/>
            <w:vAlign w:val="center"/>
          </w:tcPr>
          <w:p w:rsidR="00C81F3A" w:rsidRDefault="00C81F3A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Default="00C81F3A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Default="00C81F3A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81F3A" w:rsidTr="00C81F3A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  <w:vAlign w:val="center"/>
          </w:tcPr>
          <w:p w:rsidR="00C81F3A" w:rsidRDefault="00C81F3A" w:rsidP="005811FC"/>
        </w:tc>
        <w:tc>
          <w:tcPr>
            <w:tcW w:w="3402" w:type="dxa"/>
            <w:shd w:val="clear" w:color="auto" w:fill="auto"/>
            <w:vAlign w:val="center"/>
          </w:tcPr>
          <w:p w:rsidR="00C81F3A" w:rsidRDefault="00C81F3A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Default="00C81F3A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Default="00C81F3A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81F3A" w:rsidTr="00C81F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  <w:vAlign w:val="center"/>
          </w:tcPr>
          <w:p w:rsidR="00C81F3A" w:rsidRDefault="00C81F3A" w:rsidP="005811FC"/>
        </w:tc>
        <w:tc>
          <w:tcPr>
            <w:tcW w:w="3402" w:type="dxa"/>
            <w:shd w:val="clear" w:color="auto" w:fill="auto"/>
            <w:vAlign w:val="center"/>
          </w:tcPr>
          <w:p w:rsidR="00C81F3A" w:rsidRDefault="00C81F3A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Default="00C81F3A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Default="00C81F3A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81F3A" w:rsidTr="00C81F3A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  <w:vAlign w:val="center"/>
          </w:tcPr>
          <w:p w:rsidR="00C81F3A" w:rsidRDefault="00C81F3A" w:rsidP="005811FC"/>
        </w:tc>
        <w:tc>
          <w:tcPr>
            <w:tcW w:w="3402" w:type="dxa"/>
            <w:shd w:val="clear" w:color="auto" w:fill="auto"/>
            <w:vAlign w:val="center"/>
          </w:tcPr>
          <w:p w:rsidR="00C81F3A" w:rsidRDefault="00C81F3A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Default="00C81F3A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Default="00C81F3A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81F3A" w:rsidTr="00C81F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  <w:vAlign w:val="center"/>
          </w:tcPr>
          <w:p w:rsidR="00C81F3A" w:rsidRDefault="00C81F3A" w:rsidP="005811FC"/>
        </w:tc>
        <w:tc>
          <w:tcPr>
            <w:tcW w:w="3402" w:type="dxa"/>
            <w:shd w:val="clear" w:color="auto" w:fill="auto"/>
            <w:vAlign w:val="center"/>
          </w:tcPr>
          <w:p w:rsidR="00C81F3A" w:rsidRDefault="00C81F3A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Default="00C81F3A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Default="00C81F3A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81F3A" w:rsidTr="00C81F3A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  <w:vAlign w:val="center"/>
          </w:tcPr>
          <w:p w:rsidR="00C81F3A" w:rsidRDefault="00C81F3A" w:rsidP="005811FC"/>
        </w:tc>
        <w:tc>
          <w:tcPr>
            <w:tcW w:w="3402" w:type="dxa"/>
            <w:shd w:val="clear" w:color="auto" w:fill="auto"/>
            <w:vAlign w:val="center"/>
          </w:tcPr>
          <w:p w:rsidR="00C81F3A" w:rsidRDefault="00C81F3A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Default="00C81F3A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Default="00C81F3A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81F3A" w:rsidTr="00C81F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  <w:vAlign w:val="center"/>
          </w:tcPr>
          <w:p w:rsidR="00C81F3A" w:rsidRDefault="00C81F3A" w:rsidP="005811FC"/>
        </w:tc>
        <w:tc>
          <w:tcPr>
            <w:tcW w:w="3402" w:type="dxa"/>
            <w:shd w:val="clear" w:color="auto" w:fill="auto"/>
            <w:vAlign w:val="center"/>
          </w:tcPr>
          <w:p w:rsidR="00C81F3A" w:rsidRDefault="00C81F3A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Default="00C81F3A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Default="00C81F3A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81F3A" w:rsidTr="00C81F3A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  <w:vAlign w:val="center"/>
          </w:tcPr>
          <w:p w:rsidR="00C81F3A" w:rsidRDefault="00C81F3A" w:rsidP="005811FC"/>
        </w:tc>
        <w:tc>
          <w:tcPr>
            <w:tcW w:w="3402" w:type="dxa"/>
            <w:shd w:val="clear" w:color="auto" w:fill="auto"/>
            <w:vAlign w:val="center"/>
          </w:tcPr>
          <w:p w:rsidR="00C81F3A" w:rsidRDefault="00C81F3A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Default="00C81F3A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Default="00C81F3A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81F3A" w:rsidTr="00C81F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  <w:vAlign w:val="center"/>
          </w:tcPr>
          <w:p w:rsidR="00C81F3A" w:rsidRDefault="00C81F3A" w:rsidP="005811FC"/>
        </w:tc>
        <w:tc>
          <w:tcPr>
            <w:tcW w:w="3402" w:type="dxa"/>
            <w:shd w:val="clear" w:color="auto" w:fill="auto"/>
            <w:vAlign w:val="center"/>
          </w:tcPr>
          <w:p w:rsidR="00C81F3A" w:rsidRDefault="00C81F3A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Default="00C81F3A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Default="00C81F3A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81F3A" w:rsidTr="00C81F3A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  <w:vAlign w:val="center"/>
          </w:tcPr>
          <w:p w:rsidR="00C81F3A" w:rsidRDefault="00C81F3A" w:rsidP="005811FC"/>
        </w:tc>
        <w:tc>
          <w:tcPr>
            <w:tcW w:w="3402" w:type="dxa"/>
            <w:shd w:val="clear" w:color="auto" w:fill="auto"/>
            <w:vAlign w:val="center"/>
          </w:tcPr>
          <w:p w:rsidR="00C81F3A" w:rsidRDefault="00C81F3A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Default="00C81F3A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Default="00C81F3A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81F3A" w:rsidTr="00C81F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  <w:vAlign w:val="center"/>
          </w:tcPr>
          <w:p w:rsidR="00C81F3A" w:rsidRDefault="00C81F3A" w:rsidP="005811FC"/>
        </w:tc>
        <w:tc>
          <w:tcPr>
            <w:tcW w:w="3402" w:type="dxa"/>
            <w:shd w:val="clear" w:color="auto" w:fill="auto"/>
            <w:vAlign w:val="center"/>
          </w:tcPr>
          <w:p w:rsidR="00C81F3A" w:rsidRDefault="00C81F3A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Default="00C81F3A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Default="00C81F3A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81F3A" w:rsidTr="00C81F3A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  <w:vAlign w:val="center"/>
          </w:tcPr>
          <w:p w:rsidR="00C81F3A" w:rsidRDefault="00C81F3A" w:rsidP="005811FC"/>
        </w:tc>
        <w:tc>
          <w:tcPr>
            <w:tcW w:w="3402" w:type="dxa"/>
            <w:shd w:val="clear" w:color="auto" w:fill="auto"/>
            <w:vAlign w:val="center"/>
          </w:tcPr>
          <w:p w:rsidR="00C81F3A" w:rsidRDefault="00C81F3A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Default="00C81F3A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Default="00C81F3A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81F3A" w:rsidTr="00C81F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  <w:vAlign w:val="center"/>
          </w:tcPr>
          <w:p w:rsidR="00C81F3A" w:rsidRDefault="00C81F3A" w:rsidP="005811FC"/>
        </w:tc>
        <w:tc>
          <w:tcPr>
            <w:tcW w:w="3402" w:type="dxa"/>
            <w:shd w:val="clear" w:color="auto" w:fill="auto"/>
            <w:vAlign w:val="center"/>
          </w:tcPr>
          <w:p w:rsidR="00C81F3A" w:rsidRDefault="00C81F3A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Default="00C81F3A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Default="00C81F3A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81F3A" w:rsidTr="00C81F3A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  <w:vAlign w:val="center"/>
          </w:tcPr>
          <w:p w:rsidR="00C81F3A" w:rsidRDefault="00C81F3A" w:rsidP="005811FC"/>
        </w:tc>
        <w:tc>
          <w:tcPr>
            <w:tcW w:w="3402" w:type="dxa"/>
            <w:shd w:val="clear" w:color="auto" w:fill="auto"/>
            <w:vAlign w:val="center"/>
          </w:tcPr>
          <w:p w:rsidR="00C81F3A" w:rsidRDefault="00C81F3A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Default="00C81F3A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Default="00C81F3A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C81F3A" w:rsidRDefault="00C81F3A" w:rsidP="009C1EB3">
      <w:pPr>
        <w:tabs>
          <w:tab w:val="left" w:pos="1344"/>
        </w:tabs>
        <w:sectPr w:rsidR="00C81F3A" w:rsidSect="00972374">
          <w:headerReference w:type="first" r:id="rId22"/>
          <w:footerReference w:type="first" r:id="rId23"/>
          <w:pgSz w:w="11906" w:h="16838"/>
          <w:pgMar w:top="1417" w:right="1417" w:bottom="1417" w:left="1417" w:header="708" w:footer="708" w:gutter="0"/>
          <w:pgNumType w:start="7"/>
          <w:cols w:space="708"/>
          <w:titlePg/>
          <w:docGrid w:linePitch="360"/>
        </w:sectPr>
      </w:pPr>
    </w:p>
    <w:p w:rsidR="00C81F3A" w:rsidRDefault="00C81F3A" w:rsidP="009C1EB3">
      <w:pPr>
        <w:tabs>
          <w:tab w:val="left" w:pos="1344"/>
        </w:tabs>
      </w:pPr>
    </w:p>
    <w:p w:rsidR="00C81F3A" w:rsidRDefault="00C81F3A" w:rsidP="009C1EB3">
      <w:pPr>
        <w:tabs>
          <w:tab w:val="left" w:pos="1344"/>
        </w:tabs>
      </w:pPr>
    </w:p>
    <w:p w:rsidR="00C81F3A" w:rsidRDefault="00C81F3A" w:rsidP="009C1EB3">
      <w:pPr>
        <w:tabs>
          <w:tab w:val="left" w:pos="1344"/>
        </w:tabs>
      </w:pPr>
    </w:p>
    <w:p w:rsidR="00C81F3A" w:rsidRDefault="00EB1CD7" w:rsidP="00C81F3A">
      <w:pPr>
        <w:pStyle w:val="encadr-bleuclair"/>
        <w:tabs>
          <w:tab w:val="clear" w:pos="6140"/>
          <w:tab w:val="left" w:pos="851"/>
          <w:tab w:val="left" w:pos="1701"/>
          <w:tab w:val="left" w:pos="2552"/>
          <w:tab w:val="left" w:pos="3402"/>
          <w:tab w:val="left" w:pos="4253"/>
        </w:tabs>
        <w:spacing w:before="240"/>
        <w:rPr>
          <w:position w:val="8"/>
          <w:sz w:val="12"/>
          <w:szCs w:val="12"/>
        </w:rPr>
      </w:pPr>
      <w:sdt>
        <w:sdtPr>
          <w:rPr>
            <w:position w:val="8"/>
            <w:sz w:val="22"/>
            <w:szCs w:val="22"/>
          </w:rPr>
          <w:id w:val="-211805199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C81F3A">
            <w:rPr>
              <w:rFonts w:ascii="MS Gothic" w:eastAsia="MS Gothic" w:hAnsi="MS Gothic" w:hint="eastAsia"/>
              <w:position w:val="8"/>
              <w:sz w:val="22"/>
              <w:szCs w:val="22"/>
            </w:rPr>
            <w:t>☒</w:t>
          </w:r>
        </w:sdtContent>
      </w:sdt>
      <w:r w:rsidR="00C81F3A">
        <w:rPr>
          <w:position w:val="8"/>
          <w:sz w:val="22"/>
          <w:szCs w:val="22"/>
        </w:rPr>
        <w:t xml:space="preserve"> </w:t>
      </w:r>
      <w:r w:rsidR="00C81F3A" w:rsidRPr="00E62123">
        <w:rPr>
          <w:position w:val="8"/>
          <w:sz w:val="22"/>
          <w:szCs w:val="22"/>
        </w:rPr>
        <w:t>5</w:t>
      </w:r>
      <w:r w:rsidR="00C81F3A">
        <w:rPr>
          <w:position w:val="8"/>
          <w:sz w:val="12"/>
          <w:szCs w:val="12"/>
        </w:rPr>
        <w:t xml:space="preserve">eme </w:t>
      </w:r>
      <w:r w:rsidR="00C81F3A">
        <w:rPr>
          <w:position w:val="8"/>
          <w:sz w:val="12"/>
          <w:szCs w:val="12"/>
        </w:rPr>
        <w:tab/>
      </w:r>
      <w:sdt>
        <w:sdtPr>
          <w:rPr>
            <w:position w:val="8"/>
            <w:sz w:val="22"/>
            <w:szCs w:val="22"/>
          </w:rPr>
          <w:id w:val="9065026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1F3A">
            <w:rPr>
              <w:rFonts w:ascii="MS Gothic" w:eastAsia="MS Gothic" w:hAnsi="MS Gothic" w:hint="eastAsia"/>
              <w:position w:val="8"/>
              <w:sz w:val="22"/>
              <w:szCs w:val="22"/>
            </w:rPr>
            <w:t>☐</w:t>
          </w:r>
        </w:sdtContent>
      </w:sdt>
      <w:r w:rsidR="00C81F3A">
        <w:rPr>
          <w:position w:val="8"/>
          <w:sz w:val="22"/>
          <w:szCs w:val="22"/>
        </w:rPr>
        <w:t xml:space="preserve"> </w:t>
      </w:r>
      <w:r w:rsidR="00C81F3A" w:rsidRPr="00E62123">
        <w:rPr>
          <w:position w:val="8"/>
          <w:sz w:val="22"/>
          <w:szCs w:val="22"/>
        </w:rPr>
        <w:t>4</w:t>
      </w:r>
      <w:r w:rsidR="00C81F3A">
        <w:rPr>
          <w:position w:val="8"/>
          <w:sz w:val="12"/>
          <w:szCs w:val="12"/>
        </w:rPr>
        <w:t>eme</w:t>
      </w:r>
      <w:r w:rsidR="00C81F3A">
        <w:rPr>
          <w:position w:val="8"/>
          <w:sz w:val="12"/>
          <w:szCs w:val="12"/>
        </w:rPr>
        <w:tab/>
      </w:r>
      <w:sdt>
        <w:sdtPr>
          <w:rPr>
            <w:position w:val="8"/>
            <w:sz w:val="22"/>
            <w:szCs w:val="22"/>
          </w:rPr>
          <w:id w:val="-166971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1F3A">
            <w:rPr>
              <w:rFonts w:ascii="MS Gothic" w:eastAsia="MS Gothic" w:hAnsi="MS Gothic" w:hint="eastAsia"/>
              <w:position w:val="8"/>
              <w:sz w:val="22"/>
              <w:szCs w:val="22"/>
            </w:rPr>
            <w:t>☐</w:t>
          </w:r>
        </w:sdtContent>
      </w:sdt>
      <w:r w:rsidR="00C81F3A">
        <w:rPr>
          <w:position w:val="8"/>
          <w:sz w:val="22"/>
          <w:szCs w:val="22"/>
        </w:rPr>
        <w:t xml:space="preserve"> </w:t>
      </w:r>
      <w:r w:rsidR="00C81F3A" w:rsidRPr="00E62123">
        <w:rPr>
          <w:position w:val="8"/>
          <w:sz w:val="22"/>
          <w:szCs w:val="22"/>
        </w:rPr>
        <w:t>3</w:t>
      </w:r>
      <w:r w:rsidR="00C81F3A">
        <w:rPr>
          <w:position w:val="8"/>
          <w:sz w:val="12"/>
          <w:szCs w:val="12"/>
        </w:rPr>
        <w:t>eme</w:t>
      </w:r>
      <w:r w:rsidR="00C81F3A">
        <w:rPr>
          <w:position w:val="8"/>
          <w:sz w:val="12"/>
          <w:szCs w:val="12"/>
        </w:rPr>
        <w:tab/>
      </w:r>
      <w:sdt>
        <w:sdtPr>
          <w:rPr>
            <w:position w:val="8"/>
            <w:sz w:val="22"/>
            <w:szCs w:val="22"/>
          </w:rPr>
          <w:id w:val="-9167001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1F3A">
            <w:rPr>
              <w:rFonts w:ascii="MS Gothic" w:eastAsia="MS Gothic" w:hAnsi="MS Gothic" w:hint="eastAsia"/>
              <w:position w:val="8"/>
              <w:sz w:val="22"/>
              <w:szCs w:val="22"/>
            </w:rPr>
            <w:t>☐</w:t>
          </w:r>
        </w:sdtContent>
      </w:sdt>
      <w:r w:rsidR="00C81F3A">
        <w:rPr>
          <w:position w:val="8"/>
          <w:sz w:val="22"/>
          <w:szCs w:val="22"/>
        </w:rPr>
        <w:t xml:space="preserve"> </w:t>
      </w:r>
      <w:r w:rsidR="00C81F3A" w:rsidRPr="00E62123">
        <w:rPr>
          <w:position w:val="8"/>
          <w:sz w:val="22"/>
          <w:szCs w:val="22"/>
        </w:rPr>
        <w:t>2</w:t>
      </w:r>
      <w:r w:rsidR="00C81F3A" w:rsidRPr="00E62123">
        <w:rPr>
          <w:position w:val="8"/>
          <w:sz w:val="12"/>
          <w:szCs w:val="12"/>
        </w:rPr>
        <w:t>nde</w:t>
      </w:r>
      <w:r w:rsidR="00C81F3A">
        <w:rPr>
          <w:position w:val="8"/>
          <w:sz w:val="12"/>
          <w:szCs w:val="12"/>
        </w:rPr>
        <w:tab/>
      </w:r>
      <w:sdt>
        <w:sdtPr>
          <w:rPr>
            <w:position w:val="8"/>
            <w:sz w:val="22"/>
            <w:szCs w:val="22"/>
          </w:rPr>
          <w:id w:val="-8918757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1F3A">
            <w:rPr>
              <w:rFonts w:ascii="MS Gothic" w:eastAsia="MS Gothic" w:hAnsi="MS Gothic" w:hint="eastAsia"/>
              <w:position w:val="8"/>
              <w:sz w:val="22"/>
              <w:szCs w:val="22"/>
            </w:rPr>
            <w:t>☐</w:t>
          </w:r>
        </w:sdtContent>
      </w:sdt>
      <w:r w:rsidR="00C81F3A">
        <w:rPr>
          <w:position w:val="8"/>
          <w:sz w:val="22"/>
          <w:szCs w:val="22"/>
        </w:rPr>
        <w:t xml:space="preserve"> </w:t>
      </w:r>
      <w:r w:rsidR="00C81F3A" w:rsidRPr="00E62123">
        <w:rPr>
          <w:position w:val="8"/>
          <w:sz w:val="22"/>
          <w:szCs w:val="22"/>
        </w:rPr>
        <w:t>1</w:t>
      </w:r>
      <w:r w:rsidR="00C81F3A">
        <w:rPr>
          <w:position w:val="8"/>
          <w:sz w:val="12"/>
          <w:szCs w:val="12"/>
        </w:rPr>
        <w:t>ere</w:t>
      </w:r>
      <w:r w:rsidR="00C81F3A">
        <w:rPr>
          <w:position w:val="8"/>
          <w:sz w:val="12"/>
          <w:szCs w:val="12"/>
        </w:rPr>
        <w:tab/>
      </w:r>
      <w:sdt>
        <w:sdtPr>
          <w:rPr>
            <w:position w:val="8"/>
            <w:sz w:val="22"/>
            <w:szCs w:val="22"/>
          </w:rPr>
          <w:id w:val="-16532922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1F3A">
            <w:rPr>
              <w:rFonts w:ascii="MS Gothic" w:eastAsia="MS Gothic" w:hAnsi="MS Gothic" w:hint="eastAsia"/>
              <w:position w:val="8"/>
              <w:sz w:val="22"/>
              <w:szCs w:val="22"/>
            </w:rPr>
            <w:t>☐</w:t>
          </w:r>
        </w:sdtContent>
      </w:sdt>
      <w:r w:rsidR="00C81F3A">
        <w:rPr>
          <w:position w:val="8"/>
          <w:sz w:val="22"/>
          <w:szCs w:val="22"/>
        </w:rPr>
        <w:t xml:space="preserve"> </w:t>
      </w:r>
      <w:r w:rsidR="00C81F3A" w:rsidRPr="00E62123">
        <w:rPr>
          <w:position w:val="8"/>
          <w:sz w:val="22"/>
          <w:szCs w:val="22"/>
        </w:rPr>
        <w:t>T</w:t>
      </w:r>
      <w:r w:rsidR="00C81F3A">
        <w:rPr>
          <w:position w:val="8"/>
          <w:sz w:val="12"/>
          <w:szCs w:val="12"/>
        </w:rPr>
        <w:t>le</w:t>
      </w:r>
    </w:p>
    <w:p w:rsidR="00C81F3A" w:rsidRDefault="00C81F3A" w:rsidP="00C81F3A">
      <w:pPr>
        <w:spacing w:before="240"/>
        <w:jc w:val="both"/>
      </w:pPr>
      <w:r>
        <w:t>Vous avez suivi d’autres études</w:t>
      </w:r>
      <w:r>
        <w:rPr>
          <w:rFonts w:ascii="Calibri" w:hAnsi="Calibri" w:cs="Calibri"/>
        </w:rPr>
        <w:t> </w:t>
      </w:r>
      <w:r>
        <w:t>:</w:t>
      </w:r>
    </w:p>
    <w:tbl>
      <w:tblPr>
        <w:tblStyle w:val="TableauListe4-Accentuation5"/>
        <w:tblW w:w="9072" w:type="dxa"/>
        <w:tblBorders>
          <w:top w:val="single" w:sz="4" w:space="0" w:color="000091"/>
          <w:left w:val="single" w:sz="4" w:space="0" w:color="000091"/>
          <w:bottom w:val="single" w:sz="4" w:space="0" w:color="000091"/>
          <w:right w:val="single" w:sz="4" w:space="0" w:color="000091"/>
          <w:insideH w:val="single" w:sz="4" w:space="0" w:color="000091"/>
          <w:insideV w:val="single" w:sz="4" w:space="0" w:color="000091"/>
        </w:tblBorders>
        <w:tblLayout w:type="fixed"/>
        <w:tblLook w:val="04A0" w:firstRow="1" w:lastRow="0" w:firstColumn="1" w:lastColumn="0" w:noHBand="0" w:noVBand="1"/>
      </w:tblPr>
      <w:tblGrid>
        <w:gridCol w:w="6804"/>
        <w:gridCol w:w="2268"/>
      </w:tblGrid>
      <w:tr w:rsidR="00C81F3A" w:rsidRPr="00BF5747" w:rsidTr="00C81F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000091"/>
            <w:vAlign w:val="center"/>
          </w:tcPr>
          <w:p w:rsidR="00C81F3A" w:rsidRPr="00BF5747" w:rsidRDefault="00C81F3A" w:rsidP="005811FC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Lesquelles</w:t>
            </w:r>
            <w:r>
              <w:rPr>
                <w:rFonts w:ascii="Calibri" w:hAnsi="Calibri" w:cs="Calibri"/>
                <w:color w:val="FFFFFF"/>
              </w:rPr>
              <w:t> </w:t>
            </w:r>
            <w:r>
              <w:rPr>
                <w:color w:val="FFFFFF"/>
              </w:rPr>
              <w:t>? Intitulés</w:t>
            </w:r>
            <w:r>
              <w:rPr>
                <w:rFonts w:ascii="Calibri" w:hAnsi="Calibri" w:cs="Calibri"/>
                <w:color w:val="FFFFFF"/>
              </w:rPr>
              <w:t> </w:t>
            </w:r>
            <w:r>
              <w:rPr>
                <w:color w:val="FFFFFF"/>
              </w:rPr>
              <w:t>:</w:t>
            </w:r>
          </w:p>
        </w:tc>
        <w:tc>
          <w:tcPr>
            <w:tcW w:w="226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0091"/>
            <w:vAlign w:val="center"/>
          </w:tcPr>
          <w:p w:rsidR="00C81F3A" w:rsidRPr="00BF5747" w:rsidRDefault="00C81F3A" w:rsidP="005811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</w:rPr>
            </w:pPr>
            <w:r>
              <w:rPr>
                <w:color w:val="FFFFFF"/>
              </w:rPr>
              <w:t>En quelle année</w:t>
            </w:r>
            <w:r>
              <w:rPr>
                <w:rFonts w:ascii="Calibri" w:hAnsi="Calibri" w:cs="Calibri"/>
                <w:color w:val="FFFFFF"/>
              </w:rPr>
              <w:t> </w:t>
            </w:r>
            <w:r>
              <w:rPr>
                <w:color w:val="FFFFFF"/>
              </w:rPr>
              <w:t>?</w:t>
            </w:r>
          </w:p>
        </w:tc>
      </w:tr>
      <w:tr w:rsidR="00C81F3A" w:rsidTr="00C81F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shd w:val="clear" w:color="auto" w:fill="auto"/>
            <w:vAlign w:val="center"/>
          </w:tcPr>
          <w:p w:rsidR="00C81F3A" w:rsidRDefault="00C81F3A" w:rsidP="005811FC"/>
        </w:tc>
        <w:tc>
          <w:tcPr>
            <w:tcW w:w="2268" w:type="dxa"/>
            <w:shd w:val="clear" w:color="auto" w:fill="auto"/>
            <w:vAlign w:val="center"/>
          </w:tcPr>
          <w:p w:rsidR="00C81F3A" w:rsidRDefault="00C81F3A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81F3A" w:rsidTr="00C81F3A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shd w:val="clear" w:color="auto" w:fill="auto"/>
            <w:vAlign w:val="center"/>
          </w:tcPr>
          <w:p w:rsidR="00C81F3A" w:rsidRDefault="00C81F3A" w:rsidP="005811FC"/>
        </w:tc>
        <w:tc>
          <w:tcPr>
            <w:tcW w:w="2268" w:type="dxa"/>
            <w:shd w:val="clear" w:color="auto" w:fill="auto"/>
            <w:vAlign w:val="center"/>
          </w:tcPr>
          <w:p w:rsidR="00C81F3A" w:rsidRDefault="00C81F3A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81F3A" w:rsidTr="00C81F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shd w:val="clear" w:color="auto" w:fill="auto"/>
            <w:vAlign w:val="center"/>
          </w:tcPr>
          <w:p w:rsidR="00C81F3A" w:rsidRDefault="00C81F3A" w:rsidP="005811FC"/>
        </w:tc>
        <w:tc>
          <w:tcPr>
            <w:tcW w:w="2268" w:type="dxa"/>
            <w:shd w:val="clear" w:color="auto" w:fill="auto"/>
            <w:vAlign w:val="center"/>
          </w:tcPr>
          <w:p w:rsidR="00C81F3A" w:rsidRDefault="00C81F3A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81F3A" w:rsidTr="00C81F3A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shd w:val="clear" w:color="auto" w:fill="auto"/>
            <w:vAlign w:val="center"/>
          </w:tcPr>
          <w:p w:rsidR="00C81F3A" w:rsidRDefault="00C81F3A" w:rsidP="005811FC"/>
        </w:tc>
        <w:tc>
          <w:tcPr>
            <w:tcW w:w="2268" w:type="dxa"/>
            <w:shd w:val="clear" w:color="auto" w:fill="auto"/>
            <w:vAlign w:val="center"/>
          </w:tcPr>
          <w:p w:rsidR="00C81F3A" w:rsidRDefault="00C81F3A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81F3A" w:rsidTr="00C81F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shd w:val="clear" w:color="auto" w:fill="auto"/>
            <w:vAlign w:val="center"/>
          </w:tcPr>
          <w:p w:rsidR="00C81F3A" w:rsidRDefault="00C81F3A" w:rsidP="005811FC"/>
        </w:tc>
        <w:tc>
          <w:tcPr>
            <w:tcW w:w="2268" w:type="dxa"/>
            <w:shd w:val="clear" w:color="auto" w:fill="auto"/>
            <w:vAlign w:val="center"/>
          </w:tcPr>
          <w:p w:rsidR="00C81F3A" w:rsidRDefault="00C81F3A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81F3A" w:rsidTr="00C81F3A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shd w:val="clear" w:color="auto" w:fill="auto"/>
            <w:vAlign w:val="center"/>
          </w:tcPr>
          <w:p w:rsidR="00C81F3A" w:rsidRDefault="00C81F3A" w:rsidP="005811FC"/>
        </w:tc>
        <w:tc>
          <w:tcPr>
            <w:tcW w:w="2268" w:type="dxa"/>
            <w:shd w:val="clear" w:color="auto" w:fill="auto"/>
            <w:vAlign w:val="center"/>
          </w:tcPr>
          <w:p w:rsidR="00C81F3A" w:rsidRDefault="00C81F3A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C81F3A" w:rsidRDefault="00C81F3A" w:rsidP="00C81F3A">
      <w:pPr>
        <w:jc w:val="both"/>
      </w:pPr>
    </w:p>
    <w:p w:rsidR="00C81F3A" w:rsidRDefault="00C81F3A" w:rsidP="00C81F3A">
      <w:pPr>
        <w:spacing w:before="240"/>
        <w:jc w:val="both"/>
      </w:pPr>
      <w:r>
        <w:t>Vous avez obtenu un ou plusieurs diplômes</w:t>
      </w:r>
      <w:r>
        <w:rPr>
          <w:rFonts w:ascii="Calibri" w:hAnsi="Calibri" w:cs="Calibri"/>
        </w:rPr>
        <w:t> </w:t>
      </w:r>
      <w:r>
        <w:t>:</w:t>
      </w:r>
    </w:p>
    <w:tbl>
      <w:tblPr>
        <w:tblStyle w:val="TableauListe4-Accentuation5"/>
        <w:tblW w:w="9072" w:type="dxa"/>
        <w:tblBorders>
          <w:top w:val="single" w:sz="4" w:space="0" w:color="000091"/>
          <w:left w:val="single" w:sz="4" w:space="0" w:color="000091"/>
          <w:bottom w:val="single" w:sz="4" w:space="0" w:color="000091"/>
          <w:right w:val="single" w:sz="4" w:space="0" w:color="000091"/>
          <w:insideH w:val="single" w:sz="4" w:space="0" w:color="000091"/>
          <w:insideV w:val="single" w:sz="4" w:space="0" w:color="000091"/>
        </w:tblBorders>
        <w:tblLayout w:type="fixed"/>
        <w:tblLook w:val="04A0" w:firstRow="1" w:lastRow="0" w:firstColumn="1" w:lastColumn="0" w:noHBand="0" w:noVBand="1"/>
      </w:tblPr>
      <w:tblGrid>
        <w:gridCol w:w="6804"/>
        <w:gridCol w:w="2268"/>
      </w:tblGrid>
      <w:tr w:rsidR="00C81F3A" w:rsidRPr="00BF5747" w:rsidTr="00C81F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000091"/>
            <w:vAlign w:val="center"/>
          </w:tcPr>
          <w:p w:rsidR="00C81F3A" w:rsidRPr="00BF5747" w:rsidRDefault="00C81F3A" w:rsidP="005811FC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Le(s)quel(s)</w:t>
            </w:r>
            <w:r>
              <w:rPr>
                <w:rFonts w:ascii="Calibri" w:hAnsi="Calibri" w:cs="Calibri"/>
                <w:color w:val="FFFFFF"/>
              </w:rPr>
              <w:t> </w:t>
            </w:r>
            <w:r>
              <w:rPr>
                <w:color w:val="FFFFFF"/>
              </w:rPr>
              <w:t>? Intitulé(s)</w:t>
            </w:r>
            <w:r>
              <w:rPr>
                <w:rFonts w:ascii="Calibri" w:hAnsi="Calibri" w:cs="Calibri"/>
                <w:color w:val="FFFFFF"/>
              </w:rPr>
              <w:t> </w:t>
            </w:r>
            <w:r>
              <w:rPr>
                <w:color w:val="FFFFFF"/>
              </w:rPr>
              <w:t>:</w:t>
            </w:r>
          </w:p>
        </w:tc>
        <w:tc>
          <w:tcPr>
            <w:tcW w:w="226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0091"/>
            <w:vAlign w:val="center"/>
          </w:tcPr>
          <w:p w:rsidR="00C81F3A" w:rsidRPr="00BF5747" w:rsidRDefault="00C81F3A" w:rsidP="005811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</w:rPr>
            </w:pPr>
            <w:r>
              <w:rPr>
                <w:color w:val="FFFFFF"/>
              </w:rPr>
              <w:t>En quelle année</w:t>
            </w:r>
            <w:r>
              <w:rPr>
                <w:rFonts w:ascii="Calibri" w:hAnsi="Calibri" w:cs="Calibri"/>
                <w:color w:val="FFFFFF"/>
              </w:rPr>
              <w:t> </w:t>
            </w:r>
            <w:r>
              <w:rPr>
                <w:color w:val="FFFFFF"/>
              </w:rPr>
              <w:t>?</w:t>
            </w:r>
          </w:p>
        </w:tc>
      </w:tr>
      <w:tr w:rsidR="00C81F3A" w:rsidTr="00C81F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shd w:val="clear" w:color="auto" w:fill="auto"/>
            <w:vAlign w:val="center"/>
          </w:tcPr>
          <w:p w:rsidR="00C81F3A" w:rsidRDefault="00C81F3A" w:rsidP="005811FC"/>
        </w:tc>
        <w:tc>
          <w:tcPr>
            <w:tcW w:w="2268" w:type="dxa"/>
            <w:shd w:val="clear" w:color="auto" w:fill="auto"/>
            <w:vAlign w:val="center"/>
          </w:tcPr>
          <w:p w:rsidR="00C81F3A" w:rsidRDefault="00C81F3A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81F3A" w:rsidTr="00C81F3A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shd w:val="clear" w:color="auto" w:fill="auto"/>
            <w:vAlign w:val="center"/>
          </w:tcPr>
          <w:p w:rsidR="00C81F3A" w:rsidRDefault="00C81F3A" w:rsidP="005811FC"/>
        </w:tc>
        <w:tc>
          <w:tcPr>
            <w:tcW w:w="2268" w:type="dxa"/>
            <w:shd w:val="clear" w:color="auto" w:fill="auto"/>
            <w:vAlign w:val="center"/>
          </w:tcPr>
          <w:p w:rsidR="00C81F3A" w:rsidRDefault="00C81F3A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81F3A" w:rsidTr="00C81F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shd w:val="clear" w:color="auto" w:fill="auto"/>
            <w:vAlign w:val="center"/>
          </w:tcPr>
          <w:p w:rsidR="00C81F3A" w:rsidRDefault="00C81F3A" w:rsidP="005811FC"/>
        </w:tc>
        <w:tc>
          <w:tcPr>
            <w:tcW w:w="2268" w:type="dxa"/>
            <w:shd w:val="clear" w:color="auto" w:fill="auto"/>
            <w:vAlign w:val="center"/>
          </w:tcPr>
          <w:p w:rsidR="00C81F3A" w:rsidRDefault="00C81F3A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81F3A" w:rsidTr="00C81F3A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shd w:val="clear" w:color="auto" w:fill="auto"/>
            <w:vAlign w:val="center"/>
          </w:tcPr>
          <w:p w:rsidR="00C81F3A" w:rsidRDefault="00C81F3A" w:rsidP="005811FC"/>
        </w:tc>
        <w:tc>
          <w:tcPr>
            <w:tcW w:w="2268" w:type="dxa"/>
            <w:shd w:val="clear" w:color="auto" w:fill="auto"/>
            <w:vAlign w:val="center"/>
          </w:tcPr>
          <w:p w:rsidR="00C81F3A" w:rsidRDefault="00C81F3A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81F3A" w:rsidTr="00C81F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shd w:val="clear" w:color="auto" w:fill="auto"/>
            <w:vAlign w:val="center"/>
          </w:tcPr>
          <w:p w:rsidR="00C81F3A" w:rsidRDefault="00C81F3A" w:rsidP="005811FC"/>
        </w:tc>
        <w:tc>
          <w:tcPr>
            <w:tcW w:w="2268" w:type="dxa"/>
            <w:shd w:val="clear" w:color="auto" w:fill="auto"/>
            <w:vAlign w:val="center"/>
          </w:tcPr>
          <w:p w:rsidR="00C81F3A" w:rsidRDefault="00C81F3A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C81F3A" w:rsidRDefault="00C81F3A" w:rsidP="00C81F3A">
      <w:pPr>
        <w:spacing w:before="240"/>
        <w:jc w:val="both"/>
        <w:sectPr w:rsidR="00C81F3A" w:rsidSect="005C1A4F">
          <w:headerReference w:type="first" r:id="rId24"/>
          <w:pgSz w:w="11906" w:h="16838"/>
          <w:pgMar w:top="1417" w:right="1417" w:bottom="1417" w:left="1417" w:header="708" w:footer="708" w:gutter="0"/>
          <w:cols w:space="708"/>
          <w:formProt w:val="0"/>
          <w:titlePg/>
          <w:docGrid w:linePitch="360"/>
        </w:sectPr>
      </w:pPr>
    </w:p>
    <w:p w:rsidR="00C81F3A" w:rsidRDefault="00C81F3A" w:rsidP="00C81F3A">
      <w:pPr>
        <w:tabs>
          <w:tab w:val="left" w:pos="1344"/>
        </w:tabs>
      </w:pPr>
    </w:p>
    <w:p w:rsidR="00C81F3A" w:rsidRDefault="00C81F3A" w:rsidP="00C81F3A">
      <w:pPr>
        <w:tabs>
          <w:tab w:val="left" w:pos="1344"/>
        </w:tabs>
      </w:pPr>
    </w:p>
    <w:p w:rsidR="00C81F3A" w:rsidRDefault="00C81F3A" w:rsidP="00C81F3A">
      <w:pPr>
        <w:tabs>
          <w:tab w:val="left" w:pos="1344"/>
        </w:tabs>
      </w:pPr>
    </w:p>
    <w:p w:rsidR="00C81F3A" w:rsidRPr="00695CDB" w:rsidRDefault="00EB1CD7" w:rsidP="00695CDB">
      <w:pPr>
        <w:tabs>
          <w:tab w:val="left" w:pos="3402"/>
          <w:tab w:val="left" w:pos="6096"/>
        </w:tabs>
        <w:spacing w:before="360"/>
        <w:jc w:val="both"/>
        <w:rPr>
          <w:color w:val="000091"/>
          <w:sz w:val="24"/>
          <w:szCs w:val="24"/>
        </w:rPr>
      </w:pPr>
      <w:sdt>
        <w:sdtPr>
          <w:rPr>
            <w:color w:val="000091"/>
            <w:sz w:val="24"/>
            <w:szCs w:val="24"/>
          </w:rPr>
          <w:id w:val="-14022894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1F3A" w:rsidRPr="00695CDB">
            <w:rPr>
              <w:rFonts w:ascii="MS Gothic" w:eastAsia="MS Gothic" w:hAnsi="MS Gothic" w:hint="eastAsia"/>
              <w:color w:val="000091"/>
              <w:sz w:val="24"/>
              <w:szCs w:val="24"/>
            </w:rPr>
            <w:t>☐</w:t>
          </w:r>
        </w:sdtContent>
      </w:sdt>
      <w:r w:rsidR="00C81F3A" w:rsidRPr="00695CDB">
        <w:rPr>
          <w:color w:val="000091"/>
          <w:sz w:val="24"/>
          <w:szCs w:val="24"/>
        </w:rPr>
        <w:t xml:space="preserve">Expérience </w:t>
      </w:r>
      <w:r w:rsidR="007531D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EF21D1" wp14:editId="2EF1270B">
                <wp:simplePos x="0" y="0"/>
                <wp:positionH relativeFrom="column">
                  <wp:posOffset>-61595</wp:posOffset>
                </wp:positionH>
                <wp:positionV relativeFrom="paragraph">
                  <wp:posOffset>2522855</wp:posOffset>
                </wp:positionV>
                <wp:extent cx="5935980" cy="5608320"/>
                <wp:effectExtent l="0" t="0" r="762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5980" cy="5608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531DF" w:rsidRPr="00BA009B" w:rsidRDefault="00EB1CD7" w:rsidP="007531DF">
                            <w:sdt>
                              <w:sdtPr>
                                <w:rPr>
                                  <w:rStyle w:val="legende2"/>
                                </w:rPr>
                                <w:id w:val="122509341"/>
                                <w:showingPlcHdr/>
                              </w:sdtPr>
                              <w:sdtEndPr>
                                <w:rPr>
                                  <w:rStyle w:val="Policepardfaut"/>
                                  <w:rFonts w:asciiTheme="minorHAnsi" w:hAnsiTheme="minorHAnsi"/>
                                  <w:sz w:val="22"/>
                                </w:rPr>
                              </w:sdtEndPr>
                              <w:sdtContent>
                                <w:r w:rsidR="007531DF" w:rsidRPr="00BA009B">
                                  <w:rPr>
                                    <w:rStyle w:val="Textedelespacerserv"/>
                                    <w:sz w:val="16"/>
                                    <w:szCs w:val="16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F21D1" id="Zone de texte 27" o:spid="_x0000_s1030" type="#_x0000_t202" style="position:absolute;left:0;text-align:left;margin-left:-4.85pt;margin-top:198.65pt;width:467.4pt;height:441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emoTQIAAIgEAAAOAAAAZHJzL2Uyb0RvYy54bWysVE1v2zAMvQ/YfxB0X52kSZoEdYqsRYYB&#10;RVsgHQrspshyY0AWNUmJ3f36Pclxm3U7DbvIFEnx4z3Sl1dtrdlBOV+RyfnwbMCZMpKKyjzn/Nvj&#10;+tOMMx+EKYQmo3L+ojy/Wn78cNnYhRrRjnShHEMQ4xeNzfkuBLvIMi93qhb+jKwyMJbkahFwdc9Z&#10;4USD6LXORoPBNGvIFdaRVN5De9MZ+TLFL0slw31ZehWYzjlqC+l06dzGM1teisWzE3ZXyWMZ4h+q&#10;qEVlkPQ11I0Igu1d9UeoupKOPJXhTFKdUVlWUqUe0M1w8K6bzU5YlXoBON6+wuT/X1h5d3hwrCpy&#10;PrrgzIgaHH0HU6xQLKg2KAY9QGqsX8B3Y+Ed2s/Uguxe76GMvbelq+MXXTHYAffLK8QIxSSUk/n5&#10;ZD6DScI2mQ5m56NEQvb23DofviiqWRRy7sBhglYcbn1AKXDtXWI2T7oq1pXW6RLnRl1rxw4CjOuQ&#10;isSL37y0YU3Op+eTQQpsKD7vImuDBLHZrqkohXbbJoTGfcNbKl6Ag6NunLyV6wq13gofHoTD/KA/&#10;7ES4x1FqQi46SpztyP38mz76g1ZYOWswjzn3P/bCKc70VwPC58PxOA5wuownF4CNuVPL9tRi9vU1&#10;AYAhts/KJEb/oHuxdFQ/YXVWMStMwkjkznnoxevQbQlWT6rVKjlhZK0It2ZjZQwdAY9MPLZPwtkj&#10;XXFo7qifXLF4x1rnG18aWu0DlVWiNOLcoXqEH+OemD6uZtyn03vyevuBLH8BAAD//wMAUEsDBBQA&#10;BgAIAAAAIQDBMfrZ4wAAAAsBAAAPAAAAZHJzL2Rvd25yZXYueG1sTI/LboMwEEX3lfIP1kTqpkpM&#10;QJRAMVFU9SFl19CHunOwCyh4jLAD9O87XbXL0T2690y+m03HRj241qKAzToAprGyqsVawGv5uNoC&#10;c16ikp1FLeBbO9gVi6tcZspO+KLHo68ZlaDLpIDG+z7j3FWNNtKtba+Rsi87GOnpHGquBjlRuel4&#10;GAS33MgWaaGRvb5vdHU+XoyAz5v64+Dmp7cpiqP+4Xksk3dVCnG9nPd3wLye/R8Mv/qkDgU5newF&#10;lWOdgFWaECkgSpMIGAFpGG+AnYgMt0EMvMj5/x+KHwAAAP//AwBQSwECLQAUAAYACAAAACEAtoM4&#10;kv4AAADhAQAAEwAAAAAAAAAAAAAAAAAAAAAAW0NvbnRlbnRfVHlwZXNdLnhtbFBLAQItABQABgAI&#10;AAAAIQA4/SH/1gAAAJQBAAALAAAAAAAAAAAAAAAAAC8BAABfcmVscy8ucmVsc1BLAQItABQABgAI&#10;AAAAIQAnhemoTQIAAIgEAAAOAAAAAAAAAAAAAAAAAC4CAABkcnMvZTJvRG9jLnhtbFBLAQItABQA&#10;BgAIAAAAIQDBMfrZ4wAAAAsBAAAPAAAAAAAAAAAAAAAAAKcEAABkcnMvZG93bnJldi54bWxQSwUG&#10;AAAAAAQABADzAAAAtwUAAAAA&#10;" fillcolor="white [3201]" stroked="f" strokeweight=".5pt">
                <v:textbox>
                  <w:txbxContent>
                    <w:p w:rsidR="007531DF" w:rsidRPr="00BA009B" w:rsidRDefault="00EB1CD7" w:rsidP="007531DF">
                      <w:sdt>
                        <w:sdtPr>
                          <w:rPr>
                            <w:rStyle w:val="legende2"/>
                          </w:rPr>
                          <w:id w:val="122509341"/>
                          <w:showingPlcHdr/>
                        </w:sdtPr>
                        <w:sdtEndPr>
                          <w:rPr>
                            <w:rStyle w:val="Policepardfaut"/>
                            <w:rFonts w:asciiTheme="minorHAnsi" w:hAnsiTheme="minorHAnsi"/>
                            <w:sz w:val="22"/>
                          </w:rPr>
                        </w:sdtEndPr>
                        <w:sdtContent>
                          <w:r w:rsidR="007531DF" w:rsidRPr="00BA009B">
                            <w:rPr>
                              <w:rStyle w:val="Textedelespacerserv"/>
                              <w:sz w:val="16"/>
                              <w:szCs w:val="16"/>
                            </w:rPr>
                            <w:t>Cliquez ou appuyez ici pour entrer du texte.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C81F3A" w:rsidRPr="00695CDB">
        <w:rPr>
          <w:color w:val="000091"/>
          <w:sz w:val="24"/>
          <w:szCs w:val="24"/>
        </w:rPr>
        <w:t>professionnelle</w:t>
      </w:r>
      <w:r w:rsidR="00C81F3A" w:rsidRPr="00695CDB">
        <w:rPr>
          <w:color w:val="000091"/>
          <w:sz w:val="24"/>
          <w:szCs w:val="24"/>
        </w:rPr>
        <w:tab/>
      </w:r>
      <w:sdt>
        <w:sdtPr>
          <w:rPr>
            <w:color w:val="000091"/>
            <w:sz w:val="24"/>
            <w:szCs w:val="24"/>
          </w:rPr>
          <w:id w:val="900563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1F3A" w:rsidRPr="00695CDB">
            <w:rPr>
              <w:rFonts w:ascii="MS Gothic" w:eastAsia="MS Gothic" w:hAnsi="MS Gothic" w:hint="eastAsia"/>
              <w:color w:val="000091"/>
              <w:sz w:val="24"/>
              <w:szCs w:val="24"/>
            </w:rPr>
            <w:t>☐</w:t>
          </w:r>
        </w:sdtContent>
      </w:sdt>
      <w:r w:rsidR="00C81F3A" w:rsidRPr="00695CDB">
        <w:rPr>
          <w:color w:val="000091"/>
          <w:sz w:val="24"/>
          <w:szCs w:val="24"/>
        </w:rPr>
        <w:t xml:space="preserve">Expérience sociale </w:t>
      </w:r>
      <w:r w:rsidR="00C81F3A" w:rsidRPr="00695CDB">
        <w:rPr>
          <w:color w:val="000091"/>
          <w:sz w:val="24"/>
          <w:szCs w:val="24"/>
        </w:rPr>
        <w:tab/>
      </w:r>
      <w:sdt>
        <w:sdtPr>
          <w:rPr>
            <w:color w:val="000091"/>
            <w:sz w:val="24"/>
            <w:szCs w:val="24"/>
          </w:rPr>
          <w:id w:val="-4372926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1F3A" w:rsidRPr="00695CDB">
            <w:rPr>
              <w:rFonts w:ascii="MS Gothic" w:eastAsia="MS Gothic" w:hAnsi="MS Gothic" w:hint="eastAsia"/>
              <w:color w:val="000091"/>
              <w:sz w:val="24"/>
              <w:szCs w:val="24"/>
            </w:rPr>
            <w:t>☐</w:t>
          </w:r>
        </w:sdtContent>
      </w:sdt>
      <w:r w:rsidR="00C81F3A" w:rsidRPr="00695CDB">
        <w:rPr>
          <w:color w:val="000091"/>
          <w:sz w:val="24"/>
          <w:szCs w:val="24"/>
        </w:rPr>
        <w:t>Expérience personnelle</w:t>
      </w:r>
    </w:p>
    <w:p w:rsidR="007531DF" w:rsidRDefault="007531DF" w:rsidP="00C81F3A">
      <w:pPr>
        <w:tabs>
          <w:tab w:val="left" w:pos="1344"/>
        </w:tabs>
        <w:sectPr w:rsidR="007531DF" w:rsidSect="00C7305E">
          <w:headerReference w:type="first" r:id="rId25"/>
          <w:footerReference w:type="first" r:id="rId26"/>
          <w:pgSz w:w="11906" w:h="16838"/>
          <w:pgMar w:top="1417" w:right="1417" w:bottom="1417" w:left="1417" w:header="708" w:footer="708" w:gutter="0"/>
          <w:pgNumType w:start="10"/>
          <w:cols w:space="708"/>
          <w:titlePg/>
          <w:docGrid w:linePitch="360"/>
        </w:sectPr>
      </w:pPr>
    </w:p>
    <w:p w:rsidR="00B010BC" w:rsidRDefault="00B010BC" w:rsidP="00C81F3A">
      <w:pPr>
        <w:tabs>
          <w:tab w:val="left" w:pos="1344"/>
        </w:tabs>
        <w:sectPr w:rsidR="00B010BC" w:rsidSect="00C7305E">
          <w:headerReference w:type="first" r:id="rId27"/>
          <w:pgSz w:w="11906" w:h="16838"/>
          <w:pgMar w:top="1417" w:right="1417" w:bottom="1417" w:left="1417" w:header="708" w:footer="708" w:gutter="0"/>
          <w:pgNumType w:start="10"/>
          <w:cols w:space="708"/>
          <w:titlePg/>
          <w:docGrid w:linePitch="360"/>
        </w:sect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ED404B" wp14:editId="57C86CD0">
                <wp:simplePos x="0" y="0"/>
                <wp:positionH relativeFrom="column">
                  <wp:posOffset>-61595</wp:posOffset>
                </wp:positionH>
                <wp:positionV relativeFrom="paragraph">
                  <wp:posOffset>2712085</wp:posOffset>
                </wp:positionV>
                <wp:extent cx="5935980" cy="6225540"/>
                <wp:effectExtent l="0" t="0" r="7620" b="381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5980" cy="6225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010BC" w:rsidRPr="00BA009B" w:rsidRDefault="00EB1CD7" w:rsidP="00B010BC">
                            <w:sdt>
                              <w:sdtPr>
                                <w:rPr>
                                  <w:rStyle w:val="legende2"/>
                                </w:rPr>
                                <w:id w:val="-45229424"/>
                                <w:showingPlcHdr/>
                              </w:sdtPr>
                              <w:sdtEndPr>
                                <w:rPr>
                                  <w:rStyle w:val="Policepardfaut"/>
                                  <w:rFonts w:asciiTheme="minorHAnsi" w:hAnsiTheme="minorHAnsi"/>
                                  <w:sz w:val="22"/>
                                </w:rPr>
                              </w:sdtEndPr>
                              <w:sdtContent>
                                <w:r w:rsidR="00B010BC" w:rsidRPr="00BA009B">
                                  <w:rPr>
                                    <w:rStyle w:val="Textedelespacerserv"/>
                                    <w:sz w:val="16"/>
                                    <w:szCs w:val="16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D404B" id="Zone de texte 30" o:spid="_x0000_s1031" type="#_x0000_t202" style="position:absolute;margin-left:-4.85pt;margin-top:213.55pt;width:467.4pt;height:490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xnqSwIAAIgEAAAOAAAAZHJzL2Uyb0RvYy54bWysVMFu2zAMvQ/YPwi6r07SumuDOEXWIsOA&#10;oC2QFgV2U2Q5MSCLmqTEzr5+T3KSdt1Owy4yRVKP5CPpyU3XaLZTztdkCj48G3CmjKSyNuuCPz/N&#10;P11x5oMwpdBkVMH3yvOb6ccPk9aO1Yg2pEvlGECMH7e24JsQ7DjLvNyoRvgzssrAWJFrRMDVrbPS&#10;iRbojc5Gg8Fl1pIrrSOpvIf2rjfyacKvKiXDQ1V5FZguOHIL6XTpXMUzm07EeO2E3dTykIb4hywa&#10;URsEPUHdiSDY1tV/QDW1dOSpCmeSmoyqqpYq1YBqhoN31Sw3wqpUC8jx9kST/3+w8n736FhdFvwc&#10;9BjRoEff0SlWKhZUFxSDHiS11o/hu7TwDt0X6tDso95DGWvvKtfEL6pisANvf6IYUExCmV+f59dX&#10;MEnYLkejPL9I+Nnrc+t8+KqoYVEouEMPE7Vit/ABqcD16BKjedJ1Oa+1Tpc4N+pWO7YT6LgOKUm8&#10;+M1LG9Yi+nk+SMCG4vMeWRsEiMX2RUUpdKsuMZQfC15RuQcPjvpx8lbOa+S6ED48Cof5QX3YifCA&#10;o9KEWHSQONuQ+/k3ffRHW2HlrMU8Ftz/2AqnONPfDBp+PbwAUyyky0X+eYSLe2tZvbWYbXNLIGCI&#10;7bMyidE/6KNYOWpesDqzGBUmYSRiFzwcxdvQbwlWT6rZLDlhZK0IC7O0MkJHwmMnnroX4eyhXXFo&#10;7uk4uWL8rmu9b3xpaLYNVNWppZHnntUD/Rj31OnDasZ9entPXq8/kOkvAAAA//8DAFBLAwQUAAYA&#10;CAAAACEA8vHnCuIAAAALAQAADwAAAGRycy9kb3ducmV2LnhtbEyPTU+DQBCG7yb+h82YeDHtUlrE&#10;IktjjB+JN4sf8bZlRyCys4TdAv57x5PeZjJP3nnefDfbTow4+NaRgtUyAoFUOdNSreClvF9cgfBB&#10;k9GdI1TwjR52xelJrjPjJnrGcR9qwSHkM62gCaHPpPRVg1b7peuR+PbpBqsDr0MtzaAnDredjKPo&#10;UlrdEn9odI+3DVZf+6NV8HFRvz/5+eF1Wifr/u5xLNM3Uyp1fjbfXIMIOIc/GH71WR0Kdjq4Ixkv&#10;OgWLbcqkgk2crkAwsI0THg5MbqI0AVnk8n+H4gcAAP//AwBQSwECLQAUAAYACAAAACEAtoM4kv4A&#10;AADhAQAAEwAAAAAAAAAAAAAAAAAAAAAAW0NvbnRlbnRfVHlwZXNdLnhtbFBLAQItABQABgAIAAAA&#10;IQA4/SH/1gAAAJQBAAALAAAAAAAAAAAAAAAAAC8BAABfcmVscy8ucmVsc1BLAQItABQABgAIAAAA&#10;IQC63xnqSwIAAIgEAAAOAAAAAAAAAAAAAAAAAC4CAABkcnMvZTJvRG9jLnhtbFBLAQItABQABgAI&#10;AAAAIQDy8ecK4gAAAAsBAAAPAAAAAAAAAAAAAAAAAKUEAABkcnMvZG93bnJldi54bWxQSwUGAAAA&#10;AAQABADzAAAAtAUAAAAA&#10;" fillcolor="white [3201]" stroked="f" strokeweight=".5pt">
                <v:textbox>
                  <w:txbxContent>
                    <w:p w:rsidR="00B010BC" w:rsidRPr="00BA009B" w:rsidRDefault="00EB1CD7" w:rsidP="00B010BC">
                      <w:sdt>
                        <w:sdtPr>
                          <w:rPr>
                            <w:rStyle w:val="legende2"/>
                          </w:rPr>
                          <w:id w:val="-45229424"/>
                          <w:showingPlcHdr/>
                        </w:sdtPr>
                        <w:sdtEndPr>
                          <w:rPr>
                            <w:rStyle w:val="Policepardfaut"/>
                            <w:rFonts w:asciiTheme="minorHAnsi" w:hAnsiTheme="minorHAnsi"/>
                            <w:sz w:val="22"/>
                          </w:rPr>
                        </w:sdtEndPr>
                        <w:sdtContent>
                          <w:r w:rsidR="00B010BC" w:rsidRPr="00BA009B">
                            <w:rPr>
                              <w:rStyle w:val="Textedelespacerserv"/>
                              <w:sz w:val="16"/>
                              <w:szCs w:val="16"/>
                            </w:rPr>
                            <w:t>Cliquez ou appuyez ici pour entrer du texte.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:rsidR="00C81F3A" w:rsidRDefault="00C81F3A" w:rsidP="00C81F3A">
      <w:pPr>
        <w:tabs>
          <w:tab w:val="left" w:pos="1344"/>
        </w:tabs>
      </w:pPr>
    </w:p>
    <w:p w:rsidR="00BC4708" w:rsidRDefault="00BC4708" w:rsidP="00C81F3A">
      <w:pPr>
        <w:tabs>
          <w:tab w:val="left" w:pos="1344"/>
        </w:tabs>
      </w:pPr>
    </w:p>
    <w:p w:rsidR="00BC4708" w:rsidRDefault="00BC4708" w:rsidP="00C81F3A">
      <w:pPr>
        <w:tabs>
          <w:tab w:val="left" w:pos="1344"/>
        </w:tabs>
      </w:pPr>
    </w:p>
    <w:p w:rsidR="00BC4708" w:rsidRDefault="00BC4708" w:rsidP="00C81F3A">
      <w:pPr>
        <w:tabs>
          <w:tab w:val="left" w:pos="1344"/>
        </w:tabs>
      </w:pPr>
    </w:p>
    <w:p w:rsidR="00BC4708" w:rsidRDefault="00BC4708" w:rsidP="00C81F3A">
      <w:pPr>
        <w:tabs>
          <w:tab w:val="left" w:pos="1344"/>
        </w:tabs>
      </w:pPr>
    </w:p>
    <w:p w:rsidR="00BC4708" w:rsidRDefault="00BC4708" w:rsidP="00C81F3A">
      <w:pPr>
        <w:tabs>
          <w:tab w:val="left" w:pos="1344"/>
        </w:tabs>
      </w:pPr>
    </w:p>
    <w:p w:rsidR="00BC4708" w:rsidRDefault="00BC4708" w:rsidP="00C81F3A">
      <w:pPr>
        <w:tabs>
          <w:tab w:val="left" w:pos="1344"/>
        </w:tabs>
      </w:pPr>
    </w:p>
    <w:p w:rsidR="00BC4708" w:rsidRDefault="00BC4708" w:rsidP="00C81F3A">
      <w:pPr>
        <w:tabs>
          <w:tab w:val="left" w:pos="1344"/>
        </w:tabs>
      </w:pPr>
    </w:p>
    <w:tbl>
      <w:tblPr>
        <w:tblStyle w:val="TableauListe4-Accentuation5"/>
        <w:tblW w:w="9070" w:type="dxa"/>
        <w:tblBorders>
          <w:top w:val="single" w:sz="4" w:space="0" w:color="000091"/>
          <w:left w:val="single" w:sz="4" w:space="0" w:color="000091"/>
          <w:bottom w:val="single" w:sz="4" w:space="0" w:color="000091"/>
          <w:right w:val="single" w:sz="4" w:space="0" w:color="000091"/>
          <w:insideH w:val="single" w:sz="4" w:space="0" w:color="000091"/>
          <w:insideV w:val="single" w:sz="4" w:space="0" w:color="000091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5499"/>
        <w:gridCol w:w="2721"/>
      </w:tblGrid>
      <w:tr w:rsidR="00BC4708" w:rsidRPr="00BF5747" w:rsidTr="00BC47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000091"/>
            <w:vAlign w:val="center"/>
          </w:tcPr>
          <w:p w:rsidR="00BC4708" w:rsidRPr="00BF5747" w:rsidRDefault="00BC4708" w:rsidP="005811FC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N°</w:t>
            </w:r>
          </w:p>
        </w:tc>
        <w:tc>
          <w:tcPr>
            <w:tcW w:w="5499" w:type="dxa"/>
            <w:tcBorders>
              <w:top w:val="none" w:sz="0" w:space="0" w:color="auto"/>
              <w:bottom w:val="none" w:sz="0" w:space="0" w:color="auto"/>
            </w:tcBorders>
            <w:shd w:val="clear" w:color="auto" w:fill="000091"/>
            <w:vAlign w:val="center"/>
          </w:tcPr>
          <w:p w:rsidR="00BC4708" w:rsidRPr="00BF5747" w:rsidRDefault="00BC4708" w:rsidP="005811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</w:rPr>
            </w:pPr>
            <w:r>
              <w:rPr>
                <w:color w:val="FFFFFF"/>
              </w:rPr>
              <w:t>Nature de l’activité</w:t>
            </w:r>
          </w:p>
        </w:tc>
        <w:tc>
          <w:tcPr>
            <w:tcW w:w="272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0091"/>
            <w:vAlign w:val="center"/>
          </w:tcPr>
          <w:p w:rsidR="00BC4708" w:rsidRPr="00BF5747" w:rsidRDefault="00BC4708" w:rsidP="005811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</w:rPr>
            </w:pPr>
            <w:r>
              <w:rPr>
                <w:color w:val="FFFFFF"/>
              </w:rPr>
              <w:t>Domaine de l’expérience</w:t>
            </w:r>
          </w:p>
        </w:tc>
      </w:tr>
      <w:tr w:rsidR="00BC4708" w:rsidTr="00BC47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shd w:val="clear" w:color="auto" w:fill="auto"/>
            <w:vAlign w:val="center"/>
          </w:tcPr>
          <w:p w:rsidR="00BC4708" w:rsidRDefault="00BC4708" w:rsidP="005811FC"/>
        </w:tc>
        <w:tc>
          <w:tcPr>
            <w:tcW w:w="5499" w:type="dxa"/>
            <w:shd w:val="clear" w:color="auto" w:fill="auto"/>
            <w:vAlign w:val="center"/>
          </w:tcPr>
          <w:p w:rsidR="00BC4708" w:rsidRDefault="00BC4708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21" w:type="dxa"/>
            <w:shd w:val="clear" w:color="auto" w:fill="auto"/>
            <w:vAlign w:val="center"/>
          </w:tcPr>
          <w:p w:rsidR="00BC4708" w:rsidRDefault="00EB1CD7" w:rsidP="005811FC">
            <w:pPr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1893919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7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4708">
              <w:t xml:space="preserve"> Professionnel</w:t>
            </w:r>
          </w:p>
          <w:p w:rsidR="00BC4708" w:rsidRDefault="00EB1CD7" w:rsidP="005811FC">
            <w:pPr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2112002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7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4708">
              <w:t xml:space="preserve"> Social</w:t>
            </w:r>
          </w:p>
          <w:p w:rsidR="00BC4708" w:rsidRDefault="00EB1CD7" w:rsidP="005811FC">
            <w:pPr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-1881772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7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4708">
              <w:t xml:space="preserve"> Personnel</w:t>
            </w:r>
          </w:p>
        </w:tc>
      </w:tr>
      <w:tr w:rsidR="00BC4708" w:rsidTr="00BC4708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shd w:val="clear" w:color="auto" w:fill="auto"/>
            <w:vAlign w:val="center"/>
          </w:tcPr>
          <w:p w:rsidR="00BC4708" w:rsidRDefault="00BC4708" w:rsidP="005811FC"/>
        </w:tc>
        <w:tc>
          <w:tcPr>
            <w:tcW w:w="5499" w:type="dxa"/>
            <w:shd w:val="clear" w:color="auto" w:fill="auto"/>
            <w:vAlign w:val="center"/>
          </w:tcPr>
          <w:p w:rsidR="00BC4708" w:rsidRDefault="00BC4708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721" w:type="dxa"/>
            <w:shd w:val="clear" w:color="auto" w:fill="auto"/>
            <w:vAlign w:val="center"/>
          </w:tcPr>
          <w:p w:rsidR="00BC4708" w:rsidRDefault="00EB1CD7" w:rsidP="005811FC">
            <w:pPr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346636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7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4708">
              <w:t xml:space="preserve"> Professionnel</w:t>
            </w:r>
          </w:p>
          <w:p w:rsidR="00BC4708" w:rsidRDefault="00EB1CD7" w:rsidP="005811FC">
            <w:pPr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87349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7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4708">
              <w:t xml:space="preserve"> Social</w:t>
            </w:r>
          </w:p>
          <w:p w:rsidR="00BC4708" w:rsidRDefault="00EB1CD7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931884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7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4708">
              <w:t xml:space="preserve"> Personnel</w:t>
            </w:r>
          </w:p>
        </w:tc>
      </w:tr>
      <w:tr w:rsidR="00BC4708" w:rsidTr="00BC47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shd w:val="clear" w:color="auto" w:fill="auto"/>
            <w:vAlign w:val="center"/>
          </w:tcPr>
          <w:p w:rsidR="00BC4708" w:rsidRDefault="00BC4708" w:rsidP="005811FC"/>
        </w:tc>
        <w:tc>
          <w:tcPr>
            <w:tcW w:w="5499" w:type="dxa"/>
            <w:shd w:val="clear" w:color="auto" w:fill="auto"/>
            <w:vAlign w:val="center"/>
          </w:tcPr>
          <w:p w:rsidR="00BC4708" w:rsidRDefault="00BC4708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21" w:type="dxa"/>
            <w:shd w:val="clear" w:color="auto" w:fill="auto"/>
            <w:vAlign w:val="center"/>
          </w:tcPr>
          <w:p w:rsidR="00BC4708" w:rsidRDefault="00EB1CD7" w:rsidP="005811FC">
            <w:pPr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-919325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7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4708">
              <w:t xml:space="preserve"> Professionnel</w:t>
            </w:r>
          </w:p>
          <w:p w:rsidR="00BC4708" w:rsidRDefault="00EB1CD7" w:rsidP="005811FC">
            <w:pPr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-1828590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7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4708">
              <w:t xml:space="preserve"> Social</w:t>
            </w:r>
          </w:p>
          <w:p w:rsidR="00BC4708" w:rsidRDefault="00EB1CD7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358248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7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4708">
              <w:t xml:space="preserve"> Personnel</w:t>
            </w:r>
          </w:p>
        </w:tc>
      </w:tr>
      <w:tr w:rsidR="00BC4708" w:rsidTr="00BC4708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shd w:val="clear" w:color="auto" w:fill="auto"/>
            <w:vAlign w:val="center"/>
          </w:tcPr>
          <w:p w:rsidR="00BC4708" w:rsidRDefault="00BC4708" w:rsidP="005811FC"/>
        </w:tc>
        <w:tc>
          <w:tcPr>
            <w:tcW w:w="5499" w:type="dxa"/>
            <w:shd w:val="clear" w:color="auto" w:fill="auto"/>
            <w:vAlign w:val="center"/>
          </w:tcPr>
          <w:p w:rsidR="00BC4708" w:rsidRDefault="00BC4708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721" w:type="dxa"/>
            <w:shd w:val="clear" w:color="auto" w:fill="auto"/>
            <w:vAlign w:val="center"/>
          </w:tcPr>
          <w:p w:rsidR="00BC4708" w:rsidRDefault="00EB1CD7" w:rsidP="005811FC">
            <w:pPr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322280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7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4708">
              <w:t xml:space="preserve"> Professionnel</w:t>
            </w:r>
          </w:p>
          <w:p w:rsidR="00BC4708" w:rsidRDefault="00EB1CD7" w:rsidP="005811FC">
            <w:pPr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181505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7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4708">
              <w:t xml:space="preserve"> Social</w:t>
            </w:r>
          </w:p>
          <w:p w:rsidR="00BC4708" w:rsidRDefault="00EB1CD7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534780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7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4708">
              <w:t xml:space="preserve"> Personnel</w:t>
            </w:r>
          </w:p>
        </w:tc>
      </w:tr>
      <w:tr w:rsidR="00BC4708" w:rsidTr="00BC47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shd w:val="clear" w:color="auto" w:fill="auto"/>
            <w:vAlign w:val="center"/>
          </w:tcPr>
          <w:p w:rsidR="00BC4708" w:rsidRDefault="00BC4708" w:rsidP="005811FC"/>
        </w:tc>
        <w:tc>
          <w:tcPr>
            <w:tcW w:w="5499" w:type="dxa"/>
            <w:shd w:val="clear" w:color="auto" w:fill="auto"/>
            <w:vAlign w:val="center"/>
          </w:tcPr>
          <w:p w:rsidR="00BC4708" w:rsidRDefault="00BC4708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21" w:type="dxa"/>
            <w:shd w:val="clear" w:color="auto" w:fill="auto"/>
            <w:vAlign w:val="center"/>
          </w:tcPr>
          <w:p w:rsidR="00BC4708" w:rsidRDefault="00EB1CD7" w:rsidP="005811FC">
            <w:pPr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-607580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7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4708">
              <w:t xml:space="preserve"> Professionnel</w:t>
            </w:r>
          </w:p>
          <w:p w:rsidR="00BC4708" w:rsidRDefault="00EB1CD7" w:rsidP="005811FC">
            <w:pPr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1927154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7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4708">
              <w:t xml:space="preserve"> Social</w:t>
            </w:r>
          </w:p>
          <w:p w:rsidR="00BC4708" w:rsidRDefault="00EB1CD7" w:rsidP="005811FC">
            <w:pPr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S Gothic" w:eastAsia="MS Gothic" w:hAnsi="MS Gothic"/>
              </w:rPr>
            </w:pPr>
            <w:sdt>
              <w:sdtPr>
                <w:id w:val="-624615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7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4708">
              <w:t xml:space="preserve"> Personnel</w:t>
            </w:r>
          </w:p>
        </w:tc>
      </w:tr>
      <w:tr w:rsidR="00BC4708" w:rsidTr="00BC4708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shd w:val="clear" w:color="auto" w:fill="auto"/>
            <w:vAlign w:val="center"/>
          </w:tcPr>
          <w:p w:rsidR="00BC4708" w:rsidRDefault="00BC4708" w:rsidP="005811FC"/>
        </w:tc>
        <w:tc>
          <w:tcPr>
            <w:tcW w:w="5499" w:type="dxa"/>
            <w:shd w:val="clear" w:color="auto" w:fill="auto"/>
            <w:vAlign w:val="center"/>
          </w:tcPr>
          <w:p w:rsidR="00BC4708" w:rsidRDefault="00BC4708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721" w:type="dxa"/>
            <w:shd w:val="clear" w:color="auto" w:fill="auto"/>
            <w:vAlign w:val="center"/>
          </w:tcPr>
          <w:p w:rsidR="00BC4708" w:rsidRDefault="00EB1CD7" w:rsidP="005811FC">
            <w:pPr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974265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7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4708">
              <w:t xml:space="preserve"> Professionnel</w:t>
            </w:r>
          </w:p>
          <w:p w:rsidR="00BC4708" w:rsidRDefault="00EB1CD7" w:rsidP="005811FC">
            <w:pPr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444144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7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4708">
              <w:t xml:space="preserve"> Social</w:t>
            </w:r>
          </w:p>
          <w:p w:rsidR="00BC4708" w:rsidRDefault="00EB1CD7" w:rsidP="005811FC">
            <w:pPr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S Gothic" w:eastAsia="MS Gothic" w:hAnsi="MS Gothic"/>
              </w:rPr>
            </w:pPr>
            <w:sdt>
              <w:sdtPr>
                <w:id w:val="-1400975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7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4708">
              <w:t xml:space="preserve"> Personnel</w:t>
            </w:r>
          </w:p>
        </w:tc>
      </w:tr>
      <w:tr w:rsidR="00BC4708" w:rsidTr="00BC47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shd w:val="clear" w:color="auto" w:fill="auto"/>
            <w:vAlign w:val="center"/>
          </w:tcPr>
          <w:p w:rsidR="00BC4708" w:rsidRDefault="00BC4708" w:rsidP="005811FC"/>
        </w:tc>
        <w:tc>
          <w:tcPr>
            <w:tcW w:w="5499" w:type="dxa"/>
            <w:shd w:val="clear" w:color="auto" w:fill="auto"/>
            <w:vAlign w:val="center"/>
          </w:tcPr>
          <w:p w:rsidR="00BC4708" w:rsidRDefault="00BC4708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21" w:type="dxa"/>
            <w:shd w:val="clear" w:color="auto" w:fill="auto"/>
            <w:vAlign w:val="center"/>
          </w:tcPr>
          <w:p w:rsidR="00BC4708" w:rsidRDefault="00EB1CD7" w:rsidP="005811FC">
            <w:pPr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1732267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7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4708">
              <w:t xml:space="preserve"> Professionnel</w:t>
            </w:r>
          </w:p>
          <w:p w:rsidR="00BC4708" w:rsidRDefault="00EB1CD7" w:rsidP="005811FC">
            <w:pPr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-1617984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7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4708">
              <w:t xml:space="preserve"> Social</w:t>
            </w:r>
          </w:p>
          <w:p w:rsidR="00BC4708" w:rsidRDefault="00EB1CD7" w:rsidP="005811FC">
            <w:pPr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S Gothic" w:eastAsia="MS Gothic" w:hAnsi="MS Gothic"/>
              </w:rPr>
            </w:pPr>
            <w:sdt>
              <w:sdtPr>
                <w:id w:val="311836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7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4708">
              <w:t xml:space="preserve"> Personnel</w:t>
            </w:r>
          </w:p>
        </w:tc>
      </w:tr>
      <w:tr w:rsidR="00BC4708" w:rsidTr="00BC4708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shd w:val="clear" w:color="auto" w:fill="auto"/>
            <w:vAlign w:val="center"/>
          </w:tcPr>
          <w:p w:rsidR="00BC4708" w:rsidRDefault="00BC4708" w:rsidP="005811FC"/>
        </w:tc>
        <w:tc>
          <w:tcPr>
            <w:tcW w:w="5499" w:type="dxa"/>
            <w:shd w:val="clear" w:color="auto" w:fill="auto"/>
            <w:vAlign w:val="center"/>
          </w:tcPr>
          <w:p w:rsidR="00BC4708" w:rsidRDefault="00BC4708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721" w:type="dxa"/>
            <w:shd w:val="clear" w:color="auto" w:fill="auto"/>
            <w:vAlign w:val="center"/>
          </w:tcPr>
          <w:p w:rsidR="00BC4708" w:rsidRDefault="00EB1CD7" w:rsidP="005811FC">
            <w:pPr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810817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7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4708">
              <w:t xml:space="preserve"> Professionnel</w:t>
            </w:r>
          </w:p>
          <w:p w:rsidR="00BC4708" w:rsidRDefault="00EB1CD7" w:rsidP="005811FC">
            <w:pPr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632378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7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4708">
              <w:t xml:space="preserve"> Social</w:t>
            </w:r>
          </w:p>
          <w:p w:rsidR="00BC4708" w:rsidRDefault="00EB1CD7" w:rsidP="005811FC">
            <w:pPr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S Gothic" w:eastAsia="MS Gothic" w:hAnsi="MS Gothic"/>
              </w:rPr>
            </w:pPr>
            <w:sdt>
              <w:sdtPr>
                <w:id w:val="1662573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7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4708">
              <w:t xml:space="preserve"> Personnel</w:t>
            </w:r>
          </w:p>
        </w:tc>
      </w:tr>
      <w:tr w:rsidR="00BC4708" w:rsidTr="00BC47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shd w:val="clear" w:color="auto" w:fill="auto"/>
            <w:vAlign w:val="center"/>
          </w:tcPr>
          <w:p w:rsidR="00BC4708" w:rsidRDefault="00BC4708" w:rsidP="005811FC"/>
        </w:tc>
        <w:tc>
          <w:tcPr>
            <w:tcW w:w="5499" w:type="dxa"/>
            <w:shd w:val="clear" w:color="auto" w:fill="auto"/>
            <w:vAlign w:val="center"/>
          </w:tcPr>
          <w:p w:rsidR="00BC4708" w:rsidRDefault="00BC4708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21" w:type="dxa"/>
            <w:shd w:val="clear" w:color="auto" w:fill="auto"/>
            <w:vAlign w:val="center"/>
          </w:tcPr>
          <w:p w:rsidR="00BC4708" w:rsidRDefault="00EB1CD7" w:rsidP="005811FC">
            <w:pPr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-840719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7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4708">
              <w:t xml:space="preserve"> Professionnel</w:t>
            </w:r>
          </w:p>
          <w:p w:rsidR="00BC4708" w:rsidRDefault="00EB1CD7" w:rsidP="005811FC">
            <w:pPr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151254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7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4708">
              <w:t xml:space="preserve"> Social</w:t>
            </w:r>
          </w:p>
          <w:p w:rsidR="00BC4708" w:rsidRDefault="00EB1CD7" w:rsidP="005811FC">
            <w:pPr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S Gothic" w:eastAsia="MS Gothic" w:hAnsi="MS Gothic"/>
              </w:rPr>
            </w:pPr>
            <w:sdt>
              <w:sdtPr>
                <w:id w:val="622114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7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4708">
              <w:t xml:space="preserve"> Personnel</w:t>
            </w:r>
          </w:p>
        </w:tc>
      </w:tr>
    </w:tbl>
    <w:p w:rsidR="00BC4708" w:rsidRDefault="00BC4708" w:rsidP="00C81F3A">
      <w:pPr>
        <w:tabs>
          <w:tab w:val="left" w:pos="1344"/>
        </w:tabs>
        <w:sectPr w:rsidR="00BC4708" w:rsidSect="00BC4708">
          <w:headerReference w:type="first" r:id="rId28"/>
          <w:footerReference w:type="first" r:id="rId29"/>
          <w:pgSz w:w="11906" w:h="16838"/>
          <w:pgMar w:top="1417" w:right="1417" w:bottom="1417" w:left="1417" w:header="708" w:footer="708" w:gutter="0"/>
          <w:pgNumType w:start="11"/>
          <w:cols w:space="708"/>
          <w:titlePg/>
          <w:docGrid w:linePitch="360"/>
        </w:sectPr>
      </w:pPr>
    </w:p>
    <w:p w:rsidR="00BC4708" w:rsidRDefault="00BC4708" w:rsidP="00C81F3A">
      <w:pPr>
        <w:tabs>
          <w:tab w:val="left" w:pos="1344"/>
        </w:tabs>
      </w:pPr>
    </w:p>
    <w:p w:rsidR="00BC4708" w:rsidRDefault="00BC4708" w:rsidP="00C81F3A">
      <w:pPr>
        <w:tabs>
          <w:tab w:val="left" w:pos="1344"/>
        </w:tabs>
      </w:pPr>
    </w:p>
    <w:tbl>
      <w:tblPr>
        <w:tblStyle w:val="TableauListe4-Accentuation5"/>
        <w:tblW w:w="9070" w:type="dxa"/>
        <w:tblBorders>
          <w:top w:val="single" w:sz="4" w:space="0" w:color="000091"/>
          <w:left w:val="single" w:sz="4" w:space="0" w:color="000091"/>
          <w:bottom w:val="single" w:sz="4" w:space="0" w:color="000091"/>
          <w:right w:val="single" w:sz="4" w:space="0" w:color="000091"/>
          <w:insideH w:val="single" w:sz="4" w:space="0" w:color="000091"/>
          <w:insideV w:val="single" w:sz="4" w:space="0" w:color="000091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8220"/>
      </w:tblGrid>
      <w:tr w:rsidR="00BC4708" w:rsidRPr="00BF5747" w:rsidTr="00BC47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000091"/>
            <w:vAlign w:val="center"/>
          </w:tcPr>
          <w:p w:rsidR="00BC4708" w:rsidRPr="00BF5747" w:rsidRDefault="00BC4708" w:rsidP="005811FC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N°</w:t>
            </w:r>
          </w:p>
        </w:tc>
        <w:tc>
          <w:tcPr>
            <w:tcW w:w="82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0091"/>
            <w:vAlign w:val="center"/>
          </w:tcPr>
          <w:p w:rsidR="00BC4708" w:rsidRPr="00BF5747" w:rsidRDefault="00BC4708" w:rsidP="005811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</w:rPr>
            </w:pPr>
            <w:r>
              <w:rPr>
                <w:color w:val="FFFFFF"/>
              </w:rPr>
              <w:t>Intitulé de la formation</w:t>
            </w:r>
          </w:p>
        </w:tc>
      </w:tr>
      <w:tr w:rsidR="00BC4708" w:rsidTr="00BC47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shd w:val="clear" w:color="auto" w:fill="auto"/>
            <w:vAlign w:val="center"/>
          </w:tcPr>
          <w:p w:rsidR="00BC4708" w:rsidRDefault="00BC4708" w:rsidP="005811FC"/>
        </w:tc>
        <w:tc>
          <w:tcPr>
            <w:tcW w:w="8220" w:type="dxa"/>
            <w:shd w:val="clear" w:color="auto" w:fill="auto"/>
            <w:vAlign w:val="center"/>
          </w:tcPr>
          <w:p w:rsidR="00BC4708" w:rsidRDefault="00BC4708" w:rsidP="005811FC">
            <w:pPr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C4708" w:rsidTr="00BC4708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shd w:val="clear" w:color="auto" w:fill="auto"/>
            <w:vAlign w:val="center"/>
          </w:tcPr>
          <w:p w:rsidR="00BC4708" w:rsidRDefault="00BC4708" w:rsidP="005811FC"/>
        </w:tc>
        <w:tc>
          <w:tcPr>
            <w:tcW w:w="8220" w:type="dxa"/>
            <w:shd w:val="clear" w:color="auto" w:fill="auto"/>
            <w:vAlign w:val="center"/>
          </w:tcPr>
          <w:p w:rsidR="00BC4708" w:rsidRDefault="00BC4708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C4708" w:rsidTr="00BC47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shd w:val="clear" w:color="auto" w:fill="auto"/>
            <w:vAlign w:val="center"/>
          </w:tcPr>
          <w:p w:rsidR="00BC4708" w:rsidRDefault="00BC4708" w:rsidP="005811FC"/>
        </w:tc>
        <w:tc>
          <w:tcPr>
            <w:tcW w:w="8220" w:type="dxa"/>
            <w:shd w:val="clear" w:color="auto" w:fill="auto"/>
            <w:vAlign w:val="center"/>
          </w:tcPr>
          <w:p w:rsidR="00BC4708" w:rsidRDefault="00BC4708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C4708" w:rsidTr="00BC4708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shd w:val="clear" w:color="auto" w:fill="auto"/>
            <w:vAlign w:val="center"/>
          </w:tcPr>
          <w:p w:rsidR="00BC4708" w:rsidRDefault="00BC4708" w:rsidP="005811FC"/>
        </w:tc>
        <w:tc>
          <w:tcPr>
            <w:tcW w:w="8220" w:type="dxa"/>
            <w:shd w:val="clear" w:color="auto" w:fill="auto"/>
            <w:vAlign w:val="center"/>
          </w:tcPr>
          <w:p w:rsidR="00BC4708" w:rsidRDefault="00BC4708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C4708" w:rsidTr="00BC47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shd w:val="clear" w:color="auto" w:fill="auto"/>
            <w:vAlign w:val="center"/>
          </w:tcPr>
          <w:p w:rsidR="00BC4708" w:rsidRDefault="00BC4708" w:rsidP="005811FC"/>
        </w:tc>
        <w:tc>
          <w:tcPr>
            <w:tcW w:w="8220" w:type="dxa"/>
            <w:shd w:val="clear" w:color="auto" w:fill="auto"/>
            <w:vAlign w:val="center"/>
          </w:tcPr>
          <w:p w:rsidR="00BC4708" w:rsidRDefault="00BC4708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C4708" w:rsidTr="00BC4708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shd w:val="clear" w:color="auto" w:fill="auto"/>
            <w:vAlign w:val="center"/>
          </w:tcPr>
          <w:p w:rsidR="00BC4708" w:rsidRDefault="00BC4708" w:rsidP="005811FC"/>
        </w:tc>
        <w:tc>
          <w:tcPr>
            <w:tcW w:w="8220" w:type="dxa"/>
            <w:shd w:val="clear" w:color="auto" w:fill="auto"/>
            <w:vAlign w:val="center"/>
          </w:tcPr>
          <w:p w:rsidR="00BC4708" w:rsidRDefault="00BC4708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C4708" w:rsidTr="00BC47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shd w:val="clear" w:color="auto" w:fill="auto"/>
            <w:vAlign w:val="center"/>
          </w:tcPr>
          <w:p w:rsidR="00BC4708" w:rsidRDefault="00BC4708" w:rsidP="005811FC"/>
        </w:tc>
        <w:tc>
          <w:tcPr>
            <w:tcW w:w="8220" w:type="dxa"/>
            <w:shd w:val="clear" w:color="auto" w:fill="auto"/>
            <w:vAlign w:val="center"/>
          </w:tcPr>
          <w:p w:rsidR="00BC4708" w:rsidRDefault="00BC4708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C4708" w:rsidTr="00BC4708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shd w:val="clear" w:color="auto" w:fill="auto"/>
            <w:vAlign w:val="center"/>
          </w:tcPr>
          <w:p w:rsidR="00BC4708" w:rsidRDefault="00BC4708" w:rsidP="005811FC"/>
        </w:tc>
        <w:tc>
          <w:tcPr>
            <w:tcW w:w="8220" w:type="dxa"/>
            <w:shd w:val="clear" w:color="auto" w:fill="auto"/>
            <w:vAlign w:val="center"/>
          </w:tcPr>
          <w:p w:rsidR="00BC4708" w:rsidRDefault="00BC4708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C4708" w:rsidTr="00BC47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shd w:val="clear" w:color="auto" w:fill="auto"/>
            <w:vAlign w:val="center"/>
          </w:tcPr>
          <w:p w:rsidR="00BC4708" w:rsidRDefault="00BC4708" w:rsidP="005811FC"/>
        </w:tc>
        <w:tc>
          <w:tcPr>
            <w:tcW w:w="8220" w:type="dxa"/>
            <w:shd w:val="clear" w:color="auto" w:fill="auto"/>
            <w:vAlign w:val="center"/>
          </w:tcPr>
          <w:p w:rsidR="00BC4708" w:rsidRDefault="00BC4708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C4708" w:rsidTr="00BC4708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shd w:val="clear" w:color="auto" w:fill="auto"/>
            <w:vAlign w:val="center"/>
          </w:tcPr>
          <w:p w:rsidR="00BC4708" w:rsidRDefault="00BC4708" w:rsidP="005811FC"/>
        </w:tc>
        <w:tc>
          <w:tcPr>
            <w:tcW w:w="8220" w:type="dxa"/>
            <w:shd w:val="clear" w:color="auto" w:fill="auto"/>
            <w:vAlign w:val="center"/>
          </w:tcPr>
          <w:p w:rsidR="00BC4708" w:rsidRDefault="00BC4708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C4708" w:rsidTr="00BC47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shd w:val="clear" w:color="auto" w:fill="auto"/>
            <w:vAlign w:val="center"/>
          </w:tcPr>
          <w:p w:rsidR="00BC4708" w:rsidRDefault="00BC4708" w:rsidP="005811FC"/>
        </w:tc>
        <w:tc>
          <w:tcPr>
            <w:tcW w:w="8220" w:type="dxa"/>
            <w:shd w:val="clear" w:color="auto" w:fill="auto"/>
            <w:vAlign w:val="center"/>
          </w:tcPr>
          <w:p w:rsidR="00BC4708" w:rsidRDefault="00BC4708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C4708" w:rsidTr="00BC4708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shd w:val="clear" w:color="auto" w:fill="auto"/>
            <w:vAlign w:val="center"/>
          </w:tcPr>
          <w:p w:rsidR="00BC4708" w:rsidRDefault="00BC4708" w:rsidP="005811FC"/>
        </w:tc>
        <w:tc>
          <w:tcPr>
            <w:tcW w:w="8220" w:type="dxa"/>
            <w:shd w:val="clear" w:color="auto" w:fill="auto"/>
            <w:vAlign w:val="center"/>
          </w:tcPr>
          <w:p w:rsidR="00BC4708" w:rsidRDefault="00BC4708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BC4708" w:rsidRDefault="00BC4708" w:rsidP="00C81F3A">
      <w:pPr>
        <w:tabs>
          <w:tab w:val="left" w:pos="1344"/>
        </w:tabs>
        <w:sectPr w:rsidR="00BC4708" w:rsidSect="00BC4708">
          <w:headerReference w:type="first" r:id="rId30"/>
          <w:footerReference w:type="first" r:id="rId31"/>
          <w:pgSz w:w="11906" w:h="16838"/>
          <w:pgMar w:top="1417" w:right="1417" w:bottom="1417" w:left="1417" w:header="708" w:footer="708" w:gutter="0"/>
          <w:pgNumType w:start="12"/>
          <w:cols w:space="708"/>
          <w:titlePg/>
          <w:docGrid w:linePitch="360"/>
        </w:sectPr>
      </w:pPr>
    </w:p>
    <w:p w:rsidR="007B028C" w:rsidRDefault="007B028C" w:rsidP="00C81F3A">
      <w:pPr>
        <w:tabs>
          <w:tab w:val="left" w:pos="1344"/>
        </w:tabs>
      </w:pPr>
    </w:p>
    <w:p w:rsidR="007B028C" w:rsidRPr="007B028C" w:rsidRDefault="007B028C" w:rsidP="007B028C"/>
    <w:p w:rsidR="007B028C" w:rsidRPr="007B028C" w:rsidRDefault="007B028C" w:rsidP="007B028C"/>
    <w:p w:rsidR="007B028C" w:rsidRDefault="007B028C" w:rsidP="007B028C"/>
    <w:p w:rsidR="007B028C" w:rsidRDefault="007B028C" w:rsidP="007B028C">
      <w:pPr>
        <w:tabs>
          <w:tab w:val="left" w:pos="2544"/>
        </w:tabs>
        <w:sectPr w:rsidR="007B028C" w:rsidSect="00BC4708">
          <w:headerReference w:type="first" r:id="rId32"/>
          <w:footerReference w:type="first" r:id="rId33"/>
          <w:pgSz w:w="11906" w:h="16838"/>
          <w:pgMar w:top="1417" w:right="1417" w:bottom="1417" w:left="1417" w:header="708" w:footer="708" w:gutter="0"/>
          <w:pgNumType w:start="11"/>
          <w:cols w:space="708"/>
          <w:titlePg/>
          <w:docGrid w:linePitch="360"/>
        </w:sectPr>
      </w:pPr>
    </w:p>
    <w:p w:rsidR="007B028C" w:rsidRDefault="007B028C" w:rsidP="007B028C">
      <w:pPr>
        <w:tabs>
          <w:tab w:val="left" w:pos="2544"/>
        </w:tabs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0358A2" wp14:editId="716C1504">
                <wp:simplePos x="0" y="0"/>
                <wp:positionH relativeFrom="column">
                  <wp:posOffset>-31115</wp:posOffset>
                </wp:positionH>
                <wp:positionV relativeFrom="paragraph">
                  <wp:posOffset>3192145</wp:posOffset>
                </wp:positionV>
                <wp:extent cx="5935980" cy="5867400"/>
                <wp:effectExtent l="0" t="0" r="7620" b="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5980" cy="586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B028C" w:rsidRPr="00BA009B" w:rsidRDefault="00EB1CD7" w:rsidP="007B028C">
                            <w:sdt>
                              <w:sdtPr>
                                <w:rPr>
                                  <w:rStyle w:val="legende2"/>
                                </w:rPr>
                                <w:id w:val="1406110228"/>
                                <w:showingPlcHdr/>
                              </w:sdtPr>
                              <w:sdtEndPr>
                                <w:rPr>
                                  <w:rStyle w:val="Policepardfaut"/>
                                  <w:rFonts w:asciiTheme="minorHAnsi" w:hAnsiTheme="minorHAnsi"/>
                                  <w:sz w:val="22"/>
                                </w:rPr>
                              </w:sdtEndPr>
                              <w:sdtContent>
                                <w:r w:rsidR="007B028C" w:rsidRPr="00BA009B">
                                  <w:rPr>
                                    <w:rStyle w:val="Textedelespacerserv"/>
                                    <w:sz w:val="16"/>
                                    <w:szCs w:val="16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358A2" id="Zone de texte 42" o:spid="_x0000_s1032" type="#_x0000_t202" style="position:absolute;margin-left:-2.45pt;margin-top:251.35pt;width:467.4pt;height:46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1lhTAIAAIgEAAAOAAAAZHJzL2Uyb0RvYy54bWysVE1vGjEQvVfqf7B8LwsECEFZIkpEVSlK&#10;IiVVpN6M1wsreT2ubdilv77PXiBp2lPVi3c8M56P92b2+qatNdsr5ysyOR/0+pwpI6mozCbn355X&#10;n6ac+SBMITQZlfOD8vxm/vHDdWNnakhb0oVyDEGMnzU259sQ7CzLvNyqWvgeWWVgLMnVIuDqNlnh&#10;RIPotc6G/f4ka8gV1pFU3kN72xn5PMUvSyXDQ1l6FZjOOWoL6XTpXMczm1+L2cYJu63ksQzxD1XU&#10;ojJIeg51K4JgO1f9EaqupCNPZehJqjMqy0qq1AO6GfTfdfO0FValXgCOt2eY/P8LK+/3j45VRc5H&#10;Q86MqMHRdzDFCsWCaoNi0AOkxvoZfJ8svEP7mVqQfdJ7KGPvbenq+EVXDHbAfThDjFBMQjm+uhhf&#10;TWGSsI2nk8tRP5GQvT63zocvimoWhZw7cJigFfs7H1AKXE8uMZsnXRWrSut0iXOjltqxvQDjOqQi&#10;8eI3L21Yk/PJxbifAhuKz7vI2iBBbLZrKkqhXbcJocmp4TUVB+DgqBsnb+WqQq13wodH4TA/6A87&#10;ER5wlJqQi44SZ1tyP/+mj/6gFVbOGsxjzv2PnXCKM/3VgPCrwWgUBzhdRuPLIS7urWX91mJ29ZIA&#10;wADbZ2USo3/QJ7F0VL9gdRYxK0zCSOTOeTiJy9BtCVZPqsUiOWFkrQh35snKGDoCHpl4bl+Es0e6&#10;4tDc02lyxewda51vfGlosQtUVonSiHOH6hF+jHti+riacZ/e3pPX6w9k/gsAAP//AwBQSwMEFAAG&#10;AAgAAAAhAO9e/23iAAAACwEAAA8AAABkcnMvZG93bnJldi54bWxMj8tOhEAQRfcm/kOnTNyYmUbm&#10;gSDNxBgfiTsHH3HXQ5dApKsJ3QP495YrXVbVya1z891sOzHi4FtHCi6XEQikypmWagUv5f3iCoQP&#10;mozuHKGCb/SwK05Pcp0ZN9EzjvtQCw4hn2kFTQh9JqWvGrTaL12PxLdPN1gdeBxqaQY9cbjtZBxF&#10;W2l1S/yh0T3eNlh97Y9WwcdF/f7k54fXabVZ9XePY5m8mVKp87P55hpEwDn8wfCrz+pQsNPBHcl4&#10;0SlYrFMmFWyiOAHBQBqnvDkwuY63Ccgil/87FD8AAAD//wMAUEsBAi0AFAAGAAgAAAAhALaDOJL+&#10;AAAA4QEAABMAAAAAAAAAAAAAAAAAAAAAAFtDb250ZW50X1R5cGVzXS54bWxQSwECLQAUAAYACAAA&#10;ACEAOP0h/9YAAACUAQAACwAAAAAAAAAAAAAAAAAvAQAAX3JlbHMvLnJlbHNQSwECLQAUAAYACAAA&#10;ACEASZtZYUwCAACIBAAADgAAAAAAAAAAAAAAAAAuAgAAZHJzL2Uyb0RvYy54bWxQSwECLQAUAAYA&#10;CAAAACEA717/beIAAAALAQAADwAAAAAAAAAAAAAAAACmBAAAZHJzL2Rvd25yZXYueG1sUEsFBgAA&#10;AAAEAAQA8wAAALUFAAAAAA==&#10;" fillcolor="white [3201]" stroked="f" strokeweight=".5pt">
                <v:textbox>
                  <w:txbxContent>
                    <w:p w:rsidR="007B028C" w:rsidRPr="00BA009B" w:rsidRDefault="00EB1CD7" w:rsidP="007B028C">
                      <w:sdt>
                        <w:sdtPr>
                          <w:rPr>
                            <w:rStyle w:val="legende2"/>
                          </w:rPr>
                          <w:id w:val="1406110228"/>
                          <w:showingPlcHdr/>
                        </w:sdtPr>
                        <w:sdtEndPr>
                          <w:rPr>
                            <w:rStyle w:val="Policepardfaut"/>
                            <w:rFonts w:asciiTheme="minorHAnsi" w:hAnsiTheme="minorHAnsi"/>
                            <w:sz w:val="22"/>
                          </w:rPr>
                        </w:sdtEndPr>
                        <w:sdtContent>
                          <w:r w:rsidR="007B028C" w:rsidRPr="00BA009B">
                            <w:rPr>
                              <w:rStyle w:val="Textedelespacerserv"/>
                              <w:sz w:val="16"/>
                              <w:szCs w:val="16"/>
                            </w:rPr>
                            <w:t>Cliquez ou appuyez ici pour entrer du texte.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7B028C" w:rsidRDefault="007B028C" w:rsidP="007B028C"/>
    <w:p w:rsidR="007B028C" w:rsidRDefault="007B028C" w:rsidP="007B028C"/>
    <w:p w:rsidR="007B028C" w:rsidRDefault="007B028C" w:rsidP="007B028C"/>
    <w:p w:rsidR="007B028C" w:rsidRDefault="007B028C" w:rsidP="007B028C"/>
    <w:p w:rsidR="007B028C" w:rsidRPr="007B028C" w:rsidRDefault="00EB1CD7" w:rsidP="007B028C">
      <w:pPr>
        <w:autoSpaceDE w:val="0"/>
        <w:autoSpaceDN w:val="0"/>
        <w:adjustRightInd w:val="0"/>
        <w:spacing w:before="280" w:after="113" w:line="280" w:lineRule="atLeast"/>
        <w:ind w:left="2835"/>
        <w:jc w:val="both"/>
        <w:textAlignment w:val="center"/>
        <w:rPr>
          <w:rFonts w:ascii="Marianne Light" w:hAnsi="Marianne Light" w:cs="Marianne Light"/>
          <w:color w:val="000000"/>
        </w:rPr>
      </w:pPr>
      <w:sdt>
        <w:sdtPr>
          <w:rPr>
            <w:rFonts w:ascii="Marianne Light" w:hAnsi="Marianne Light" w:cs="Marianne Light"/>
            <w:sz w:val="24"/>
            <w:szCs w:val="24"/>
          </w:rPr>
          <w:id w:val="16419921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028C">
            <w:rPr>
              <w:rFonts w:ascii="MS Gothic" w:eastAsia="MS Gothic" w:hAnsi="MS Gothic" w:cs="Marianne Light" w:hint="eastAsia"/>
              <w:sz w:val="24"/>
              <w:szCs w:val="24"/>
            </w:rPr>
            <w:t>☐</w:t>
          </w:r>
        </w:sdtContent>
      </w:sdt>
      <w:r w:rsidR="007B028C">
        <w:rPr>
          <w:rFonts w:ascii="Marianne Light" w:hAnsi="Marianne Light" w:cs="Marianne Light"/>
          <w:sz w:val="24"/>
          <w:szCs w:val="24"/>
        </w:rPr>
        <w:t xml:space="preserve"> </w:t>
      </w:r>
      <w:r w:rsidR="007B028C" w:rsidRPr="006D189D">
        <w:rPr>
          <w:rFonts w:ascii="Marianne Light" w:hAnsi="Marianne Light" w:cs="Marianne Light"/>
        </w:rPr>
        <w:t>professionnelle</w:t>
      </w:r>
      <w:r w:rsidR="007B028C">
        <w:rPr>
          <w:rFonts w:ascii="Marianne Light" w:hAnsi="Marianne Light" w:cs="Marianne Light"/>
        </w:rPr>
        <w:tab/>
      </w:r>
      <w:sdt>
        <w:sdtPr>
          <w:rPr>
            <w:rFonts w:ascii="Marianne Light" w:hAnsi="Marianne Light" w:cs="Marianne Light"/>
          </w:rPr>
          <w:id w:val="5353976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028C">
            <w:rPr>
              <w:rFonts w:ascii="MS Gothic" w:eastAsia="MS Gothic" w:hAnsi="MS Gothic" w:cs="Marianne Light" w:hint="eastAsia"/>
            </w:rPr>
            <w:t>☐</w:t>
          </w:r>
        </w:sdtContent>
      </w:sdt>
      <w:r w:rsidR="007B028C">
        <w:rPr>
          <w:rFonts w:ascii="Marianne Light" w:hAnsi="Marianne Light" w:cs="Marianne Light"/>
        </w:rPr>
        <w:t xml:space="preserve"> </w:t>
      </w:r>
      <w:r w:rsidR="007B028C" w:rsidRPr="006D189D">
        <w:rPr>
          <w:rFonts w:ascii="Marianne Light" w:hAnsi="Marianne Light" w:cs="Marianne Light"/>
        </w:rPr>
        <w:t>sociale</w:t>
      </w:r>
      <w:r w:rsidR="007B028C">
        <w:rPr>
          <w:rFonts w:ascii="Marianne Light" w:hAnsi="Marianne Light" w:cs="Marianne Light"/>
        </w:rPr>
        <w:tab/>
      </w:r>
      <w:sdt>
        <w:sdtPr>
          <w:rPr>
            <w:rFonts w:ascii="Marianne Light" w:hAnsi="Marianne Light" w:cs="Marianne Light"/>
          </w:rPr>
          <w:id w:val="-6735677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028C">
            <w:rPr>
              <w:rFonts w:ascii="MS Gothic" w:eastAsia="MS Gothic" w:hAnsi="MS Gothic" w:cs="Marianne Light" w:hint="eastAsia"/>
            </w:rPr>
            <w:t>☐</w:t>
          </w:r>
        </w:sdtContent>
      </w:sdt>
      <w:r w:rsidR="007B028C">
        <w:rPr>
          <w:rFonts w:ascii="Marianne Light" w:hAnsi="Marianne Light" w:cs="Marianne Light"/>
        </w:rPr>
        <w:t xml:space="preserve"> </w:t>
      </w:r>
      <w:r w:rsidR="007B028C" w:rsidRPr="006D189D">
        <w:rPr>
          <w:rFonts w:ascii="Marianne Light" w:hAnsi="Marianne Light" w:cs="Marianne Light"/>
        </w:rPr>
        <w:t>personnelle</w:t>
      </w:r>
    </w:p>
    <w:p w:rsidR="003750BE" w:rsidRDefault="003750BE" w:rsidP="007B028C">
      <w:pPr>
        <w:sectPr w:rsidR="003750BE" w:rsidSect="00BC4708">
          <w:headerReference w:type="first" r:id="rId34"/>
          <w:footerReference w:type="first" r:id="rId35"/>
          <w:pgSz w:w="11906" w:h="16838"/>
          <w:pgMar w:top="1417" w:right="1417" w:bottom="1417" w:left="1417" w:header="708" w:footer="708" w:gutter="0"/>
          <w:pgNumType w:start="11"/>
          <w:cols w:space="708"/>
          <w:titlePg/>
          <w:docGrid w:linePitch="360"/>
        </w:sectPr>
      </w:pPr>
    </w:p>
    <w:p w:rsidR="008E1637" w:rsidRDefault="008E1637" w:rsidP="007B028C">
      <w:pPr>
        <w:sectPr w:rsidR="008E1637" w:rsidSect="00BC4708">
          <w:headerReference w:type="first" r:id="rId36"/>
          <w:footerReference w:type="first" r:id="rId37"/>
          <w:pgSz w:w="11906" w:h="16838"/>
          <w:pgMar w:top="1417" w:right="1417" w:bottom="1417" w:left="1417" w:header="708" w:footer="708" w:gutter="0"/>
          <w:pgNumType w:start="11"/>
          <w:cols w:space="708"/>
          <w:titlePg/>
          <w:docGrid w:linePitch="360"/>
        </w:sect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326A52" wp14:editId="492593F2">
                <wp:simplePos x="0" y="0"/>
                <wp:positionH relativeFrom="column">
                  <wp:posOffset>-46355</wp:posOffset>
                </wp:positionH>
                <wp:positionV relativeFrom="paragraph">
                  <wp:posOffset>1546225</wp:posOffset>
                </wp:positionV>
                <wp:extent cx="5935980" cy="7368540"/>
                <wp:effectExtent l="0" t="0" r="7620" b="381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5980" cy="7368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1637" w:rsidRPr="00BA009B" w:rsidRDefault="00EB1CD7" w:rsidP="008E1637">
                            <w:sdt>
                              <w:sdtPr>
                                <w:rPr>
                                  <w:rStyle w:val="legende2"/>
                                </w:rPr>
                                <w:id w:val="-365454349"/>
                                <w:showingPlcHdr/>
                              </w:sdtPr>
                              <w:sdtEndPr>
                                <w:rPr>
                                  <w:rStyle w:val="Policepardfaut"/>
                                  <w:rFonts w:asciiTheme="minorHAnsi" w:hAnsiTheme="minorHAnsi"/>
                                  <w:sz w:val="22"/>
                                </w:rPr>
                              </w:sdtEndPr>
                              <w:sdtContent>
                                <w:r w:rsidR="008E1637" w:rsidRPr="00BA009B">
                                  <w:rPr>
                                    <w:rStyle w:val="Textedelespacerserv"/>
                                    <w:sz w:val="16"/>
                                    <w:szCs w:val="16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26A52" id="Zone de texte 46" o:spid="_x0000_s1033" type="#_x0000_t202" style="position:absolute;margin-left:-3.65pt;margin-top:121.75pt;width:467.4pt;height:580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HtoTQIAAIgEAAAOAAAAZHJzL2Uyb0RvYy54bWysVE1v2zAMvQ/YfxB0X520SZoGdYqsRYYB&#10;QVsgHQrspshyY0AWNUmJnf36Pclx2nU7DbvIFEnx4z3S1zdtrdleOV+RyfnwbMCZMpKKyrzk/NvT&#10;8tOUMx+EKYQmo3J+UJ7fzD9+uG7sTJ3TlnShHEMQ42eNzfk2BDvLMi+3qhb+jKwyMJbkahFwdS9Z&#10;4USD6LXOzgeDSdaQK6wjqbyH9q4z8nmKX5ZKhoey9CownXPUFtLp0rmJZza/FrMXJ+y2kscyxD9U&#10;UYvKIOkp1J0Igu1c9UeoupKOPJXhTFKdUVlWUqUe0M1w8K6b9VZYlXoBON6eYPL/L6y83z86VhU5&#10;H004M6IGR9/BFCsUC6oNikEPkBrrZ/BdW3iH9jO1ILvXeyhj723p6vhFVwx2wH04QYxQTEI5vroY&#10;X01hkrBdXkym41EiIXt9bp0PXxTVLAo5d+AwQSv2Kx9QClx7l5jNk66KZaV1usS5Ubfasb0A4zqk&#10;IvHiNy9tWJPzycV4kAIbis+7yNogQWy2aypKod20CaHLvuENFQfg4KgbJ2/lskKtK+HDo3CYH/SH&#10;nQgPOEpNyEVHibMtuZ9/00d/0AorZw3mMef+x044xZn+akD41XAEpFhIl9H48hwX99ayeWsxu/qW&#10;AMAQ22dlEqN/0L1YOqqfsTqLmBUmYSRy5zz04m3otgSrJ9VikZwwslaElVlbGUNHwCMTT+2zcPZI&#10;Vxyae+onV8zesdb5xpeGFrtAZZUojTh3qB7hx7gnpo+rGffp7T15vf5A5r8AAAD//wMAUEsDBBQA&#10;BgAIAAAAIQAKUt284gAAAAsBAAAPAAAAZHJzL2Rvd25yZXYueG1sTI9NT4NAEIbvJv6HzZh4Me0i&#10;tGKRpTFGbeLN4ke8bdkRiOwsYbeA/97xpLeZzJN3njffzrYTIw6+daTgchmBQKqcaalW8FI+LK5B&#10;+KDJ6M4RKvhGD9vi9CTXmXETPeO4D7XgEPKZVtCE0GdS+qpBq/3S9Uh8+3SD1YHXoZZm0BOH207G&#10;UXQlrW6JPzS6x7sGq6/90Sr4uKjfn/z8+Dol66S/341l+mZKpc7P5tsbEAHn8AfDrz6rQ8FOB3ck&#10;40WnYJEmTCqIV8kaBAObOOXhwOQqSjYgi1z+71D8AAAA//8DAFBLAQItABQABgAIAAAAIQC2gziS&#10;/gAAAOEBAAATAAAAAAAAAAAAAAAAAAAAAABbQ29udGVudF9UeXBlc10ueG1sUEsBAi0AFAAGAAgA&#10;AAAhADj9If/WAAAAlAEAAAsAAAAAAAAAAAAAAAAALwEAAF9yZWxzLy5yZWxzUEsBAi0AFAAGAAgA&#10;AAAhAPrse2hNAgAAiAQAAA4AAAAAAAAAAAAAAAAALgIAAGRycy9lMm9Eb2MueG1sUEsBAi0AFAAG&#10;AAgAAAAhAApS3bziAAAACwEAAA8AAAAAAAAAAAAAAAAApwQAAGRycy9kb3ducmV2LnhtbFBLBQYA&#10;AAAABAAEAPMAAAC2BQAAAAA=&#10;" fillcolor="white [3201]" stroked="f" strokeweight=".5pt">
                <v:textbox>
                  <w:txbxContent>
                    <w:p w:rsidR="008E1637" w:rsidRPr="00BA009B" w:rsidRDefault="00EB1CD7" w:rsidP="008E1637">
                      <w:sdt>
                        <w:sdtPr>
                          <w:rPr>
                            <w:rStyle w:val="legende2"/>
                          </w:rPr>
                          <w:id w:val="-365454349"/>
                          <w:showingPlcHdr/>
                        </w:sdtPr>
                        <w:sdtEndPr>
                          <w:rPr>
                            <w:rStyle w:val="Policepardfaut"/>
                            <w:rFonts w:asciiTheme="minorHAnsi" w:hAnsiTheme="minorHAnsi"/>
                            <w:sz w:val="22"/>
                          </w:rPr>
                        </w:sdtEndPr>
                        <w:sdtContent>
                          <w:r w:rsidR="008E1637" w:rsidRPr="00BA009B">
                            <w:rPr>
                              <w:rStyle w:val="Textedelespacerserv"/>
                              <w:sz w:val="16"/>
                              <w:szCs w:val="16"/>
                            </w:rPr>
                            <w:t>Cliquez ou appuyez ici pour entrer du texte.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:rsidR="008E1637" w:rsidRDefault="008E1637" w:rsidP="007B028C">
      <w:pPr>
        <w:sectPr w:rsidR="008E1637" w:rsidSect="00BC4708">
          <w:headerReference w:type="first" r:id="rId38"/>
          <w:footerReference w:type="first" r:id="rId39"/>
          <w:pgSz w:w="11906" w:h="16838"/>
          <w:pgMar w:top="1417" w:right="1417" w:bottom="1417" w:left="1417" w:header="708" w:footer="708" w:gutter="0"/>
          <w:pgNumType w:start="11"/>
          <w:cols w:space="708"/>
          <w:titlePg/>
          <w:docGrid w:linePitch="360"/>
        </w:sect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1B7910" wp14:editId="06001C61">
                <wp:simplePos x="0" y="0"/>
                <wp:positionH relativeFrom="column">
                  <wp:posOffset>-69215</wp:posOffset>
                </wp:positionH>
                <wp:positionV relativeFrom="paragraph">
                  <wp:posOffset>1393825</wp:posOffset>
                </wp:positionV>
                <wp:extent cx="5935980" cy="7566660"/>
                <wp:effectExtent l="0" t="0" r="762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5980" cy="7566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1637" w:rsidRPr="00BA009B" w:rsidRDefault="00EB1CD7" w:rsidP="008E1637">
                            <w:sdt>
                              <w:sdtPr>
                                <w:rPr>
                                  <w:rStyle w:val="legende2"/>
                                </w:rPr>
                                <w:id w:val="-1854793789"/>
                                <w:showingPlcHdr/>
                              </w:sdtPr>
                              <w:sdtEndPr>
                                <w:rPr>
                                  <w:rStyle w:val="Policepardfaut"/>
                                  <w:rFonts w:asciiTheme="minorHAnsi" w:hAnsiTheme="minorHAnsi"/>
                                  <w:sz w:val="22"/>
                                </w:rPr>
                              </w:sdtEndPr>
                              <w:sdtContent>
                                <w:r w:rsidR="008E1637" w:rsidRPr="00BA009B">
                                  <w:rPr>
                                    <w:rStyle w:val="Textedelespacerserv"/>
                                    <w:sz w:val="16"/>
                                    <w:szCs w:val="16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B7910" id="Zone de texte 45" o:spid="_x0000_s1034" type="#_x0000_t202" style="position:absolute;margin-left:-5.45pt;margin-top:109.75pt;width:467.4pt;height:595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YYkTAIAAIgEAAAOAAAAZHJzL2Uyb0RvYy54bWysVN9P2zAQfp+0/8Hy+0hbGihVU9SBmCYh&#10;QIIJaW+u47SRHJ9nu03YX7/PTgMd29O0Prjnu/P9+L67LC67RrO9cr4mU/DxyYgzZSSVtdkU/NvT&#10;zacZZz4IUwpNRhX8RXl+ufz4YdHauZrQlnSpHEMQ4+etLfg2BDvPMi+3qhH+hKwyMFbkGhFwdZus&#10;dKJF9EZnk9HoLGvJldaRVN5De90b+TLFryolw31VeRWYLjhqC+l06VzHM1suxHzjhN3W8lCG+Icq&#10;GlEbJH0NdS2CYDtX/xGqqaUjT1U4kdRkVFW1VKkHdDMevevmcSusSr0AHG9fYfL/L6y82z84VpcF&#10;n+acGdGAo+9gipWKBdUFxaAHSK31c/g+WniH7jN1IHvQeyhj713lmviPrhjsgPvlFWKEYhLK/OI0&#10;v5jBJGE7z8/wSyRkb8+t8+GLooZFoeAOHCZoxf7WB5QC18ElZvOk6/Km1jpd4tyoK+3YXoBxHVKR&#10;ePGblzasLfjZaT5KgQ3F531kbZAgNts3FaXQrbuE0GxoeE3lC3Bw1I+Tt/KmRq23wocH4TA/6A87&#10;Ee5xVJqQiw4SZ1tyP/+mj/6gFVbOWsxjwf2PnXCKM/3VgPCL8XQaBzhdpvn5BBd3bFkfW8yuuSIA&#10;MMb2WZnE6B/0IFaOmmeszipmhUkYidwFD4N4FfotwepJtVolJ4ysFeHWPFoZQ0fAIxNP3bNw9kBX&#10;HJo7GiZXzN+x1vvGl4ZWu0BVnSiNOPeoHuDHuCemD6sZ9+n4nrzePiDLXwAAAP//AwBQSwMEFAAG&#10;AAgAAAAhAFB3nurjAAAADAEAAA8AAABkcnMvZG93bnJldi54bWxMj8tOwzAQRfdI/IM1SGxQ6zih&#10;0KRxKoR4SOxogKo7NzZJRDyOYjcJf8+wguXMHN05N9/OtmOjGXzrUIJYRsAMVk63WEt4Kx8Xa2A+&#10;KNSqc2gkfBsP2+L8LFeZdhO+mnEXakYh6DMloQmhzzj3VWOs8kvXG6TbpxusCjQONdeDmijcdjyO&#10;ohtuVYv0oVG9uW9M9bU7WQmHq3r/4uen9ylZJf3D81jefuhSysuL+W4DLJg5/MHwq0/qUJDT0Z1Q&#10;e9ZJWIgoJVRCLNIVMCLSOKHNkdBrIQTwIuf/SxQ/AAAA//8DAFBLAQItABQABgAIAAAAIQC2gziS&#10;/gAAAOEBAAATAAAAAAAAAAAAAAAAAAAAAABbQ29udGVudF9UeXBlc10ueG1sUEsBAi0AFAAGAAgA&#10;AAAhADj9If/WAAAAlAEAAAsAAAAAAAAAAAAAAAAALwEAAF9yZWxzLy5yZWxzUEsBAi0AFAAGAAgA&#10;AAAhAOUVhiRMAgAAiAQAAA4AAAAAAAAAAAAAAAAALgIAAGRycy9lMm9Eb2MueG1sUEsBAi0AFAAG&#10;AAgAAAAhAFB3nurjAAAADAEAAA8AAAAAAAAAAAAAAAAApgQAAGRycy9kb3ducmV2LnhtbFBLBQYA&#10;AAAABAAEAPMAAAC2BQAAAAA=&#10;" fillcolor="white [3201]" stroked="f" strokeweight=".5pt">
                <v:textbox>
                  <w:txbxContent>
                    <w:p w:rsidR="008E1637" w:rsidRPr="00BA009B" w:rsidRDefault="00EB1CD7" w:rsidP="008E1637">
                      <w:sdt>
                        <w:sdtPr>
                          <w:rPr>
                            <w:rStyle w:val="legende2"/>
                          </w:rPr>
                          <w:id w:val="-1854793789"/>
                          <w:showingPlcHdr/>
                        </w:sdtPr>
                        <w:sdtEndPr>
                          <w:rPr>
                            <w:rStyle w:val="Policepardfaut"/>
                            <w:rFonts w:asciiTheme="minorHAnsi" w:hAnsiTheme="minorHAnsi"/>
                            <w:sz w:val="22"/>
                          </w:rPr>
                        </w:sdtEndPr>
                        <w:sdtContent>
                          <w:r w:rsidR="008E1637" w:rsidRPr="00BA009B">
                            <w:rPr>
                              <w:rStyle w:val="Textedelespacerserv"/>
                              <w:sz w:val="16"/>
                              <w:szCs w:val="16"/>
                            </w:rPr>
                            <w:t>Cliquez ou appuyez ici pour entrer du texte.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7B028C">
        <w:tab/>
      </w:r>
    </w:p>
    <w:p w:rsidR="008E1637" w:rsidRDefault="00206F88" w:rsidP="007B028C">
      <w:pPr>
        <w:sectPr w:rsidR="008E1637" w:rsidSect="00BC4708">
          <w:headerReference w:type="first" r:id="rId40"/>
          <w:footerReference w:type="first" r:id="rId41"/>
          <w:pgSz w:w="11906" w:h="16838"/>
          <w:pgMar w:top="1417" w:right="1417" w:bottom="1417" w:left="1417" w:header="708" w:footer="708" w:gutter="0"/>
          <w:pgNumType w:start="11"/>
          <w:cols w:space="708"/>
          <w:titlePg/>
          <w:docGrid w:linePitch="360"/>
        </w:sect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DB6BE3" wp14:editId="19C6CAA5">
                <wp:simplePos x="0" y="0"/>
                <wp:positionH relativeFrom="column">
                  <wp:posOffset>-69215</wp:posOffset>
                </wp:positionH>
                <wp:positionV relativeFrom="paragraph">
                  <wp:posOffset>1127125</wp:posOffset>
                </wp:positionV>
                <wp:extent cx="5943600" cy="7780020"/>
                <wp:effectExtent l="0" t="0" r="0" b="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7780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06F88" w:rsidRPr="00BA009B" w:rsidRDefault="00EB1CD7" w:rsidP="00206F88">
                            <w:sdt>
                              <w:sdtPr>
                                <w:rPr>
                                  <w:rStyle w:val="legende2"/>
                                </w:rPr>
                                <w:id w:val="1386451926"/>
                                <w:showingPlcHdr/>
                              </w:sdtPr>
                              <w:sdtEndPr>
                                <w:rPr>
                                  <w:rStyle w:val="Policepardfaut"/>
                                  <w:rFonts w:asciiTheme="minorHAnsi" w:hAnsiTheme="minorHAnsi"/>
                                  <w:sz w:val="22"/>
                                </w:rPr>
                              </w:sdtEndPr>
                              <w:sdtContent>
                                <w:r w:rsidR="00206F88" w:rsidRPr="00BA009B">
                                  <w:rPr>
                                    <w:rStyle w:val="Textedelespacerserv"/>
                                    <w:sz w:val="16"/>
                                    <w:szCs w:val="16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B6BE3" id="Zone de texte 52" o:spid="_x0000_s1035" type="#_x0000_t202" style="position:absolute;margin-left:-5.45pt;margin-top:88.75pt;width:468pt;height:612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E/CTQIAAIgEAAAOAAAAZHJzL2Uyb0RvYy54bWysVE1v2zAMvQ/YfxB0X+2kSdoGcYosRYcB&#10;RVugHQrspshyYkAWNUmJ3f36PclJmnU7DbvIFEnx4z3Ss+uu0WynnK/JFHxwlnOmjKSyNuuCf3u+&#10;/XTJmQ/ClEKTUQV/VZ5fzz9+mLV2qoa0IV0qxxDE+GlrC74JwU6zzMuNaoQ/I6sMjBW5RgRc3Tor&#10;nWgRvdHZMM8nWUuutI6k8h7am97I5yl+VSkZHqrKq8B0wVFbSKdL5yqe2Xwmpmsn7KaW+zLEP1TR&#10;iNog6THUjQiCbV39R6imlo48VeFMUpNRVdVSpR7QzSB/183TRliVegE43h5h8v8vrLzfPTpWlwUf&#10;DzkzogFH38EUKxULqguKQQ+QWuun8H2y8A7dZ+pA9kHvoYy9d5Vr4hddMdgB9+sRYoRiEsrx1eh8&#10;ksMkYbu4uMzzYSIhe3tunQ9fFDUsCgV34DBBK3Z3PqAUuB5cYjZPui5va63TJc6NWmrHdgKM65CK&#10;xIvfvLRhbcEn5+M8BTYUn/eRtUGC2GzfVJRCt+oSQleHhldUvgIHR/04eStva9R6J3x4FA7zg/6w&#10;E+EBR6UJuWgvcbYh9/Nv+ugPWmHlrMU8Ftz/2AqnONNfDQi/GoxGcYDTZTS+AGzMnVpWpxazbZYE&#10;AAbYPiuTGP2DPoiVo+YFq7OIWWESRiJ3wcNBXIZ+S7B6Ui0WyQkja0W4M09WxtAR8MjEc/cinN3T&#10;FYfmng6TK6bvWOt940tDi22gqk6URpx7VPfwY9wT0/vVjPt0ek9ebz+Q+S8AAAD//wMAUEsDBBQA&#10;BgAIAAAAIQALgwOz4wAAAAwBAAAPAAAAZHJzL2Rvd25yZXYueG1sTI/BTsMwDIbvSLxDZCQuaEva&#10;0ZWVphNCwCRurAPELWtCW9E4VZO15e0xJzja/6ffn/PtbDs2msG3DiVESwHMYOV0i7WEQ/m4uAHm&#10;g0KtOodGwrfxsC3Oz3KVaTfhixn3oWZUgj5TEpoQ+oxzXzXGKr90vUHKPt1gVaBxqLke1ETltuOx&#10;EGtuVYt0oVG9uW9M9bU/WQkfV/X7s5+fXqdVsuofdmOZvulSysuL+e4WWDBz+IPhV5/UoSCnozuh&#10;9qyTsIjEhlAK0jQBRsQmTiJgR9pcizgFXuT8/xPFDwAAAP//AwBQSwECLQAUAAYACAAAACEAtoM4&#10;kv4AAADhAQAAEwAAAAAAAAAAAAAAAAAAAAAAW0NvbnRlbnRfVHlwZXNdLnhtbFBLAQItABQABgAI&#10;AAAAIQA4/SH/1gAAAJQBAAALAAAAAAAAAAAAAAAAAC8BAABfcmVscy8ucmVsc1BLAQItABQABgAI&#10;AAAAIQDLPE/CTQIAAIgEAAAOAAAAAAAAAAAAAAAAAC4CAABkcnMvZTJvRG9jLnhtbFBLAQItABQA&#10;BgAIAAAAIQALgwOz4wAAAAwBAAAPAAAAAAAAAAAAAAAAAKcEAABkcnMvZG93bnJldi54bWxQSwUG&#10;AAAAAAQABADzAAAAtwUAAAAA&#10;" fillcolor="white [3201]" stroked="f" strokeweight=".5pt">
                <v:textbox>
                  <w:txbxContent>
                    <w:p w:rsidR="00206F88" w:rsidRPr="00BA009B" w:rsidRDefault="00EB1CD7" w:rsidP="00206F88">
                      <w:sdt>
                        <w:sdtPr>
                          <w:rPr>
                            <w:rStyle w:val="legende2"/>
                          </w:rPr>
                          <w:id w:val="1386451926"/>
                          <w:showingPlcHdr/>
                        </w:sdtPr>
                        <w:sdtEndPr>
                          <w:rPr>
                            <w:rStyle w:val="Policepardfaut"/>
                            <w:rFonts w:asciiTheme="minorHAnsi" w:hAnsiTheme="minorHAnsi"/>
                            <w:sz w:val="22"/>
                          </w:rPr>
                        </w:sdtEndPr>
                        <w:sdtContent>
                          <w:r w:rsidR="00206F88" w:rsidRPr="00BA009B">
                            <w:rPr>
                              <w:rStyle w:val="Textedelespacerserv"/>
                              <w:sz w:val="16"/>
                              <w:szCs w:val="16"/>
                            </w:rPr>
                            <w:t>Cliquez ou appuyez ici pour entrer du texte.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:rsidR="008E1637" w:rsidRDefault="00F94A9B" w:rsidP="007B028C">
      <w:pPr>
        <w:sectPr w:rsidR="008E1637" w:rsidSect="00BC4708">
          <w:headerReference w:type="first" r:id="rId42"/>
          <w:footerReference w:type="first" r:id="rId43"/>
          <w:pgSz w:w="11906" w:h="16838"/>
          <w:pgMar w:top="1417" w:right="1417" w:bottom="1417" w:left="1417" w:header="708" w:footer="708" w:gutter="0"/>
          <w:pgNumType w:start="11"/>
          <w:cols w:space="708"/>
          <w:titlePg/>
          <w:docGrid w:linePitch="360"/>
        </w:sect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D1C6A8" wp14:editId="6EBEE116">
                <wp:simplePos x="0" y="0"/>
                <wp:positionH relativeFrom="column">
                  <wp:posOffset>1721485</wp:posOffset>
                </wp:positionH>
                <wp:positionV relativeFrom="paragraph">
                  <wp:posOffset>951865</wp:posOffset>
                </wp:positionV>
                <wp:extent cx="4175760" cy="251460"/>
                <wp:effectExtent l="0" t="0" r="0" b="0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576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94A9B" w:rsidRPr="00BA009B" w:rsidRDefault="00EB1CD7" w:rsidP="00F94A9B">
                            <w:sdt>
                              <w:sdtPr>
                                <w:rPr>
                                  <w:rStyle w:val="legende2"/>
                                </w:rPr>
                                <w:id w:val="605239590"/>
                                <w:showingPlcHdr/>
                              </w:sdtPr>
                              <w:sdtEndPr>
                                <w:rPr>
                                  <w:rStyle w:val="Policepardfaut"/>
                                  <w:rFonts w:asciiTheme="minorHAnsi" w:hAnsiTheme="minorHAnsi"/>
                                  <w:sz w:val="22"/>
                                </w:rPr>
                              </w:sdtEndPr>
                              <w:sdtContent>
                                <w:r w:rsidR="00F94A9B" w:rsidRPr="00BA009B">
                                  <w:rPr>
                                    <w:rStyle w:val="Textedelespacerserv"/>
                                    <w:sz w:val="16"/>
                                    <w:szCs w:val="16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1C6A8" id="Zone de texte 55" o:spid="_x0000_s1036" type="#_x0000_t202" style="position:absolute;margin-left:135.55pt;margin-top:74.95pt;width:328.8pt;height:19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TSlSQIAAIgEAAAOAAAAZHJzL2Uyb0RvYy54bWysVMFuGjEQvVfqP1i+l2UpkBSxRDQRVaUo&#10;iUSqSL0Zrzes5PW4tmGXfn2fvZDQtKeqFzOemX2eeW+G+VXXaLZXztdkCp4PhpwpI6mszXPBvz2u&#10;Plxy5oMwpdBkVMEPyvOrxft389bO1Ii2pEvlGECMn7W24NsQ7CzLvNyqRvgBWWUQrMg1IuDqnrPS&#10;iRbojc5Gw+E0a8mV1pFU3sN70wf5IuFXlZLhvqq8CkwXHLWFdLp0buKZLeZi9uyE3dbyWIb4hyoa&#10;URs8+gJ1I4JgO1f/AdXU0pGnKgwkNRlVVS1V6gHd5MM33ay3wqrUC8jx9oUm//9g5d3+wbG6LPhk&#10;wpkRDTT6DqVYqVhQXVAMfpDUWj9D7toiO3SfqYPYJ7+HM/beVa6Jv+iKIQ66Dy8UA4pJOMf5xeRi&#10;ipBEbDTJx7ABn71+bZ0PXxQ1LBoFd5AwMSv2tz70qaeU+JgnXZerWut0iWOjrrVjewHBdUg1Avy3&#10;LG1YW/Dpx8kwARuKn/fI2qCW2GvfU7RCt+kSQXmqNLo2VB7Ag6N+nLyVqxrF3gofHoTD/KA/7ES4&#10;x1FpwmN0tDjbkvv5N3/Mh6yIctZiHgvuf+yEU5zprwaCf8rH4zjA6TKeXIxwceeRzXnE7JprAgM5&#10;ts/KZMb8oE9m5ah5wuos46sICSPxdsHDybwO/ZZg9aRaLlMSRtaKcGvWVkboyHiU4rF7Es4e9YpD&#10;c0enyRWzN7L1ufFLQ8tdoKpOmr6yeuQf456m4riacZ/O7ynr9Q9k8QsAAP//AwBQSwMEFAAGAAgA&#10;AAAhAG0dfLTiAAAACwEAAA8AAABkcnMvZG93bnJldi54bWxMj8tOwzAQRfdI/QdrKrFB1ElKyaNx&#10;KoSASuxoeIidG0+TiNiOYjcJf8+wguXMPbpzJt/NumMjDq61RkC4CoChqaxqTS3gtXy8ToA5L42S&#10;nTUo4Bsd7IrFRS4zZSfzguPB14xKjMukgMb7PuPcVQ1q6Va2R0PZyQ5aehqHmqtBTlSuOx4FwS3X&#10;sjV0oZE93jdYfR3OWsDnVf3x7Oant2m9WfcP+7GM31UpxOVyvtsC8zj7Pxh+9UkdCnI62rNRjnUC&#10;ojgMCaXgJk2BEZFGSQzsSJsk3QAvcv7/h+IHAAD//wMAUEsBAi0AFAAGAAgAAAAhALaDOJL+AAAA&#10;4QEAABMAAAAAAAAAAAAAAAAAAAAAAFtDb250ZW50X1R5cGVzXS54bWxQSwECLQAUAAYACAAAACEA&#10;OP0h/9YAAACUAQAACwAAAAAAAAAAAAAAAAAvAQAAX3JlbHMvLnJlbHNQSwECLQAUAAYACAAAACEA&#10;E1U0pUkCAACIBAAADgAAAAAAAAAAAAAAAAAuAgAAZHJzL2Uyb0RvYy54bWxQSwECLQAUAAYACAAA&#10;ACEAbR18tOIAAAALAQAADwAAAAAAAAAAAAAAAACjBAAAZHJzL2Rvd25yZXYueG1sUEsFBgAAAAAE&#10;AAQA8wAAALIFAAAAAA==&#10;" fillcolor="white [3201]" stroked="f" strokeweight=".5pt">
                <v:textbox>
                  <w:txbxContent>
                    <w:p w:rsidR="00F94A9B" w:rsidRPr="00BA009B" w:rsidRDefault="00EB1CD7" w:rsidP="00F94A9B">
                      <w:sdt>
                        <w:sdtPr>
                          <w:rPr>
                            <w:rStyle w:val="legende2"/>
                          </w:rPr>
                          <w:id w:val="605239590"/>
                          <w:showingPlcHdr/>
                        </w:sdtPr>
                        <w:sdtEndPr>
                          <w:rPr>
                            <w:rStyle w:val="Policepardfaut"/>
                            <w:rFonts w:asciiTheme="minorHAnsi" w:hAnsiTheme="minorHAnsi"/>
                            <w:sz w:val="22"/>
                          </w:rPr>
                        </w:sdtEndPr>
                        <w:sdtContent>
                          <w:r w:rsidR="00F94A9B" w:rsidRPr="00BA009B">
                            <w:rPr>
                              <w:rStyle w:val="Textedelespacerserv"/>
                              <w:sz w:val="16"/>
                              <w:szCs w:val="16"/>
                            </w:rPr>
                            <w:t>Cliquez ou appuyez ici pour entrer du texte.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D1C6A8" wp14:editId="6EBEE116">
                <wp:simplePos x="0" y="0"/>
                <wp:positionH relativeFrom="column">
                  <wp:posOffset>1858645</wp:posOffset>
                </wp:positionH>
                <wp:positionV relativeFrom="paragraph">
                  <wp:posOffset>654685</wp:posOffset>
                </wp:positionV>
                <wp:extent cx="4107180" cy="251460"/>
                <wp:effectExtent l="0" t="0" r="7620" b="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718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94A9B" w:rsidRPr="00BA009B" w:rsidRDefault="00EB1CD7" w:rsidP="00F94A9B">
                            <w:sdt>
                              <w:sdtPr>
                                <w:rPr>
                                  <w:rStyle w:val="legende2"/>
                                </w:rPr>
                                <w:id w:val="-2102703947"/>
                                <w:showingPlcHdr/>
                              </w:sdtPr>
                              <w:sdtEndPr>
                                <w:rPr>
                                  <w:rStyle w:val="Policepardfaut"/>
                                  <w:rFonts w:asciiTheme="minorHAnsi" w:hAnsiTheme="minorHAnsi"/>
                                  <w:sz w:val="22"/>
                                </w:rPr>
                              </w:sdtEndPr>
                              <w:sdtContent>
                                <w:r w:rsidR="00F94A9B" w:rsidRPr="00BA009B">
                                  <w:rPr>
                                    <w:rStyle w:val="Textedelespacerserv"/>
                                    <w:sz w:val="16"/>
                                    <w:szCs w:val="16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1C6A8" id="Zone de texte 56" o:spid="_x0000_s1037" type="#_x0000_t202" style="position:absolute;margin-left:146.35pt;margin-top:51.55pt;width:323.4pt;height:19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nkOSwIAAIgEAAAOAAAAZHJzL2Uyb0RvYy54bWysVN9v2jAQfp+0/8Hy+whhQDvUULFWTJNQ&#10;W4lOlfZmHKdEcnyebUjYX7/PDtCu29O0F+d8d74f33eXq+uu0WyvnK/JFDwfDDlTRlJZm+eCf3tc&#10;frjkzAdhSqHJqIIflOfX8/fvrlo7UyPaki6VYwhi/Ky1Bd+GYGdZ5uVWNcIPyCoDY0WuEQFX95yV&#10;TrSI3uhsNBxOs5ZcaR1J5T20t72Rz1P8qlIy3FeVV4HpgqO2kE6Xzk08s/mVmD07Ybe1PJYh/qGK&#10;RtQGSc+hbkUQbOfqP0I1tXTkqQoDSU1GVVVLlXpAN/nwTTfrrbAq9QJwvD3D5P9fWHm3f3CsLgs+&#10;mXJmRAOOvoMpVioWVBcUgx4gtdbP4Lu28A7dZ+pA9knvoYy9d5Vr4hddMdgB9+EMMUIxCeU4H17k&#10;lzBJ2EaTfDxNHGQvr63z4YuihkWh4A4UJmTFfuUDKoHrySUm86TrcllrnS5xbNSNdmwvQLgOqUa8&#10;+M1LG9YWfPpxMkyBDcXnfWRtkCD22vcUpdBtugRQfm54Q+UBODjqx8lbuaxR7Er48CAc5gf9YSfC&#10;PY5KE5LRUeJsS+7n3/TRH7TCylmLeSy4/7ETTnGmvxoQ/ikfj+MAp8t4cjHCxb22bF5bzK65ISCQ&#10;Y/usTGL0D/okVo6aJ6zOImaFSRiJ3AUPJ/Em9FuC1ZNqsUhOGFkrwsqsrYyhI+KRisfuSTh75CsO&#10;zR2dJlfM3tDW+8aXhha7QFWdOI1A96ge8ce4J6qPqxn36fU9eb38QOa/AAAA//8DAFBLAwQUAAYA&#10;CAAAACEAWodaCOEAAAALAQAADwAAAGRycy9kb3ducmV2LnhtbEyPTU+DQBCG7yb+h82YeDF2KVgr&#10;yNIY40fizdJqvG3ZEYjsLGG3gP/e8aTHmefNO8/km9l2YsTBt44ULBcRCKTKmZZqBbvy8fIGhA+a&#10;jO4coYJv9LApTk9ynRk30SuO21ALLiGfaQVNCH0mpa8atNovXI/E7NMNVgceh1qaQU9cbjsZR9G1&#10;tLolvtDoHu8brL62R6vg46J+f/Hz035KVkn/8DyW6zdTKnV+Nt/dggg4h78w/OqzOhTsdHBHMl50&#10;CuI0XnOUQZQsQXAiTdIViANvrhjJIpf/fyh+AAAA//8DAFBLAQItABQABgAIAAAAIQC2gziS/gAA&#10;AOEBAAATAAAAAAAAAAAAAAAAAAAAAABbQ29udGVudF9UeXBlc10ueG1sUEsBAi0AFAAGAAgAAAAh&#10;ADj9If/WAAAAlAEAAAsAAAAAAAAAAAAAAAAALwEAAF9yZWxzLy5yZWxzUEsBAi0AFAAGAAgAAAAh&#10;AGaieQ5LAgAAiAQAAA4AAAAAAAAAAAAAAAAALgIAAGRycy9lMm9Eb2MueG1sUEsBAi0AFAAGAAgA&#10;AAAhAFqHWgjhAAAACwEAAA8AAAAAAAAAAAAAAAAApQQAAGRycy9kb3ducmV2LnhtbFBLBQYAAAAA&#10;BAAEAPMAAACzBQAAAAA=&#10;" fillcolor="white [3201]" stroked="f" strokeweight=".5pt">
                <v:textbox>
                  <w:txbxContent>
                    <w:p w:rsidR="00F94A9B" w:rsidRPr="00BA009B" w:rsidRDefault="00EB1CD7" w:rsidP="00F94A9B">
                      <w:sdt>
                        <w:sdtPr>
                          <w:rPr>
                            <w:rStyle w:val="legende2"/>
                          </w:rPr>
                          <w:id w:val="-2102703947"/>
                          <w:showingPlcHdr/>
                        </w:sdtPr>
                        <w:sdtEndPr>
                          <w:rPr>
                            <w:rStyle w:val="Policepardfaut"/>
                            <w:rFonts w:asciiTheme="minorHAnsi" w:hAnsiTheme="minorHAnsi"/>
                            <w:sz w:val="22"/>
                          </w:rPr>
                        </w:sdtEndPr>
                        <w:sdtContent>
                          <w:r w:rsidR="00F94A9B" w:rsidRPr="00BA009B">
                            <w:rPr>
                              <w:rStyle w:val="Textedelespacerserv"/>
                              <w:sz w:val="16"/>
                              <w:szCs w:val="16"/>
                            </w:rPr>
                            <w:t>Cliquez ou appuyez ici pour entrer du texte.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9CFAE0" wp14:editId="0C514190">
                <wp:simplePos x="0" y="0"/>
                <wp:positionH relativeFrom="column">
                  <wp:posOffset>-46355</wp:posOffset>
                </wp:positionH>
                <wp:positionV relativeFrom="paragraph">
                  <wp:posOffset>1759585</wp:posOffset>
                </wp:positionV>
                <wp:extent cx="5943600" cy="7239000"/>
                <wp:effectExtent l="0" t="0" r="0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723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94A9B" w:rsidRPr="00BA009B" w:rsidRDefault="00EB1CD7" w:rsidP="00F94A9B">
                            <w:sdt>
                              <w:sdtPr>
                                <w:rPr>
                                  <w:rStyle w:val="legende2"/>
                                </w:rPr>
                                <w:id w:val="-1357568843"/>
                                <w:showingPlcHdr/>
                              </w:sdtPr>
                              <w:sdtEndPr>
                                <w:rPr>
                                  <w:rStyle w:val="Policepardfaut"/>
                                  <w:rFonts w:asciiTheme="minorHAnsi" w:hAnsiTheme="minorHAnsi"/>
                                  <w:sz w:val="22"/>
                                </w:rPr>
                              </w:sdtEndPr>
                              <w:sdtContent>
                                <w:r w:rsidR="00F94A9B" w:rsidRPr="00BA009B">
                                  <w:rPr>
                                    <w:rStyle w:val="Textedelespacerserv"/>
                                    <w:sz w:val="16"/>
                                    <w:szCs w:val="16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CFAE0" id="Zone de texte 54" o:spid="_x0000_s1038" type="#_x0000_t202" style="position:absolute;margin-left:-3.65pt;margin-top:138.55pt;width:468pt;height:57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DqXTAIAAIkEAAAOAAAAZHJzL2Uyb0RvYy54bWysVN9v2jAQfp+0/8Hy+5pAgbaIULFWTJNQ&#10;W6mdKu3NOE6J5Pg825Cwv36fHWhZt6dpL8798ue77+4yu+4azXbK+ZpMwQdnOWfKSCpr81Lwb0/L&#10;T5ec+SBMKTQZVfC98vx6/vHDrLVTNaQN6VI5BhDjp60t+CYEO80yLzeqEf6MrDJwVuQaEaC6l6x0&#10;ogV6o7Nhnk+yllxpHUnlPay3vZPPE35VKRnuq8qrwHTBkVtIp0vnOp7ZfCamL07YTS0PaYh/yKIR&#10;tcGjr1C3Igi2dfUfUE0tHXmqwpmkJqOqqqVKNaCaQf6umseNsCrVAnK8faXJ/z9Yebd7cKwuCz4e&#10;cWZEgx59R6dYqVhQXVAMdpDUWj9F7KNFdOg+U4dmH+0exlh7V7kmflEVgx90718pBhSTMI6vRueT&#10;HC4J38Xw/CqHAvzs7bp1PnxR1LAoFNyhh4lasVv50IceQ+JrnnRdLmutkxLnRt1ox3YCHdchJQnw&#10;36K0YW3BJ+fjPAEbitd7ZG2QSyy2LypKoVt3iaHB8Fjxmso9iHDUz5O3clkj2ZXw4UE4DBAKxFKE&#10;exyVJjxGB4mzDbmff7PHePQVXs5aDGTB/Y+tcIoz/dWg41eD0ShOcFJG44shFHfqWZ96zLa5ITAw&#10;wPpZmcQYH/RRrBw1z9idRXwVLmEk3i54OIo3oV8T7J5Ui0UKwsxaEVbm0coIHRmPrXjqnoWzh37F&#10;qbmj4+iK6bu29bHxpqHFNlBVp55GontWD/xj3tNUHHYzLtSpnqLe/iDzXwAAAP//AwBQSwMEFAAG&#10;AAgAAAAhAB9HSb/hAAAACwEAAA8AAABkcnMvZG93bnJldi54bWxMj8tOxDAMRfdI/ENkJDZoJn0A&#10;HUrTEUI8JHZMeYhdpjFtReNUTaYtf49ZwdL20fW5xXaxvZhw9J0jBfE6AoFUO9NRo+Clul9tQPig&#10;yejeESr4Rg/b8vio0LlxMz3jtAuN4BDyuVbQhjDkUvq6Rav92g1IfPt0o9WBx7GRZtQzh9teJlF0&#10;Ka3uiD+0esDbFuuv3cEq+Dhr3p/88vA6pxfpcPc4VdmbqZQ6PVlurkEEXMIfDL/6rA4lO+3dgYwX&#10;vYJVljKpIMmyGAQDV8kmA7Fn8jzmlSwL+b9D+QMAAP//AwBQSwECLQAUAAYACAAAACEAtoM4kv4A&#10;AADhAQAAEwAAAAAAAAAAAAAAAAAAAAAAW0NvbnRlbnRfVHlwZXNdLnhtbFBLAQItABQABgAIAAAA&#10;IQA4/SH/1gAAAJQBAAALAAAAAAAAAAAAAAAAAC8BAABfcmVscy8ucmVsc1BLAQItABQABgAIAAAA&#10;IQCqHDqXTAIAAIkEAAAOAAAAAAAAAAAAAAAAAC4CAABkcnMvZTJvRG9jLnhtbFBLAQItABQABgAI&#10;AAAAIQAfR0m/4QAAAAsBAAAPAAAAAAAAAAAAAAAAAKYEAABkcnMvZG93bnJldi54bWxQSwUGAAAA&#10;AAQABADzAAAAtAUAAAAA&#10;" fillcolor="white [3201]" stroked="f" strokeweight=".5pt">
                <v:textbox>
                  <w:txbxContent>
                    <w:p w:rsidR="00F94A9B" w:rsidRPr="00BA009B" w:rsidRDefault="00EB1CD7" w:rsidP="00F94A9B">
                      <w:sdt>
                        <w:sdtPr>
                          <w:rPr>
                            <w:rStyle w:val="legende2"/>
                          </w:rPr>
                          <w:id w:val="-1357568843"/>
                          <w:showingPlcHdr/>
                        </w:sdtPr>
                        <w:sdtEndPr>
                          <w:rPr>
                            <w:rStyle w:val="Policepardfaut"/>
                            <w:rFonts w:asciiTheme="minorHAnsi" w:hAnsiTheme="minorHAnsi"/>
                            <w:sz w:val="22"/>
                          </w:rPr>
                        </w:sdtEndPr>
                        <w:sdtContent>
                          <w:r w:rsidR="00F94A9B" w:rsidRPr="00BA009B">
                            <w:rPr>
                              <w:rStyle w:val="Textedelespacerserv"/>
                              <w:sz w:val="16"/>
                              <w:szCs w:val="16"/>
                            </w:rPr>
                            <w:t>Cliquez ou appuyez ici pour entrer du texte.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:rsidR="008E1637" w:rsidRDefault="008E1637" w:rsidP="007B028C"/>
    <w:p w:rsidR="003B53B3" w:rsidRDefault="003B53B3" w:rsidP="007B028C"/>
    <w:p w:rsidR="003B53B3" w:rsidRDefault="003B53B3" w:rsidP="007B028C"/>
    <w:p w:rsidR="003B53B3" w:rsidRDefault="003B53B3" w:rsidP="007B028C"/>
    <w:p w:rsidR="003B53B3" w:rsidRDefault="003B53B3" w:rsidP="007B028C"/>
    <w:tbl>
      <w:tblPr>
        <w:tblStyle w:val="TableauListe4-Accentuation5"/>
        <w:tblW w:w="9070" w:type="dxa"/>
        <w:tblBorders>
          <w:top w:val="single" w:sz="4" w:space="0" w:color="000091"/>
          <w:left w:val="single" w:sz="4" w:space="0" w:color="000091"/>
          <w:bottom w:val="single" w:sz="4" w:space="0" w:color="000091"/>
          <w:right w:val="single" w:sz="4" w:space="0" w:color="000091"/>
          <w:insideH w:val="single" w:sz="4" w:space="0" w:color="000091"/>
          <w:insideV w:val="single" w:sz="4" w:space="0" w:color="000091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8220"/>
      </w:tblGrid>
      <w:tr w:rsidR="003B53B3" w:rsidRPr="00BF5747" w:rsidTr="003B53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000091"/>
            <w:vAlign w:val="center"/>
          </w:tcPr>
          <w:p w:rsidR="003B53B3" w:rsidRPr="00BF5747" w:rsidRDefault="003B53B3" w:rsidP="005811FC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N°</w:t>
            </w:r>
          </w:p>
        </w:tc>
        <w:tc>
          <w:tcPr>
            <w:tcW w:w="82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0091"/>
            <w:vAlign w:val="center"/>
          </w:tcPr>
          <w:p w:rsidR="003B53B3" w:rsidRPr="00BF5747" w:rsidRDefault="003B53B3" w:rsidP="005811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</w:rPr>
            </w:pPr>
            <w:r>
              <w:rPr>
                <w:color w:val="FFFFFF"/>
              </w:rPr>
              <w:t>Intitulés</w:t>
            </w:r>
          </w:p>
        </w:tc>
      </w:tr>
      <w:tr w:rsidR="003B53B3" w:rsidTr="003B53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shd w:val="clear" w:color="auto" w:fill="auto"/>
            <w:vAlign w:val="center"/>
          </w:tcPr>
          <w:p w:rsidR="003B53B3" w:rsidRDefault="003B53B3" w:rsidP="005811FC"/>
        </w:tc>
        <w:tc>
          <w:tcPr>
            <w:tcW w:w="8220" w:type="dxa"/>
            <w:shd w:val="clear" w:color="auto" w:fill="auto"/>
            <w:vAlign w:val="center"/>
          </w:tcPr>
          <w:p w:rsidR="003B53B3" w:rsidRDefault="003B53B3" w:rsidP="005811FC">
            <w:pPr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B53B3" w:rsidTr="003B53B3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shd w:val="clear" w:color="auto" w:fill="auto"/>
            <w:vAlign w:val="center"/>
          </w:tcPr>
          <w:p w:rsidR="003B53B3" w:rsidRDefault="003B53B3" w:rsidP="005811FC"/>
        </w:tc>
        <w:tc>
          <w:tcPr>
            <w:tcW w:w="8220" w:type="dxa"/>
            <w:shd w:val="clear" w:color="auto" w:fill="auto"/>
            <w:vAlign w:val="center"/>
          </w:tcPr>
          <w:p w:rsidR="003B53B3" w:rsidRDefault="003B53B3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B53B3" w:rsidTr="003B53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shd w:val="clear" w:color="auto" w:fill="auto"/>
            <w:vAlign w:val="center"/>
          </w:tcPr>
          <w:p w:rsidR="003B53B3" w:rsidRDefault="003B53B3" w:rsidP="005811FC"/>
        </w:tc>
        <w:tc>
          <w:tcPr>
            <w:tcW w:w="8220" w:type="dxa"/>
            <w:shd w:val="clear" w:color="auto" w:fill="auto"/>
            <w:vAlign w:val="center"/>
          </w:tcPr>
          <w:p w:rsidR="003B53B3" w:rsidRDefault="003B53B3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B53B3" w:rsidTr="003B53B3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shd w:val="clear" w:color="auto" w:fill="auto"/>
            <w:vAlign w:val="center"/>
          </w:tcPr>
          <w:p w:rsidR="003B53B3" w:rsidRDefault="003B53B3" w:rsidP="005811FC"/>
        </w:tc>
        <w:tc>
          <w:tcPr>
            <w:tcW w:w="8220" w:type="dxa"/>
            <w:shd w:val="clear" w:color="auto" w:fill="auto"/>
            <w:vAlign w:val="center"/>
          </w:tcPr>
          <w:p w:rsidR="003B53B3" w:rsidRDefault="003B53B3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B53B3" w:rsidTr="003B53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shd w:val="clear" w:color="auto" w:fill="auto"/>
            <w:vAlign w:val="center"/>
          </w:tcPr>
          <w:p w:rsidR="003B53B3" w:rsidRDefault="003B53B3" w:rsidP="005811FC"/>
        </w:tc>
        <w:tc>
          <w:tcPr>
            <w:tcW w:w="8220" w:type="dxa"/>
            <w:shd w:val="clear" w:color="auto" w:fill="auto"/>
            <w:vAlign w:val="center"/>
          </w:tcPr>
          <w:p w:rsidR="003B53B3" w:rsidRDefault="003B53B3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B53B3" w:rsidTr="003B53B3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shd w:val="clear" w:color="auto" w:fill="auto"/>
            <w:vAlign w:val="center"/>
          </w:tcPr>
          <w:p w:rsidR="003B53B3" w:rsidRDefault="003B53B3" w:rsidP="005811FC"/>
        </w:tc>
        <w:tc>
          <w:tcPr>
            <w:tcW w:w="8220" w:type="dxa"/>
            <w:shd w:val="clear" w:color="auto" w:fill="auto"/>
            <w:vAlign w:val="center"/>
          </w:tcPr>
          <w:p w:rsidR="003B53B3" w:rsidRDefault="003B53B3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B53B3" w:rsidTr="003B53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shd w:val="clear" w:color="auto" w:fill="auto"/>
            <w:vAlign w:val="center"/>
          </w:tcPr>
          <w:p w:rsidR="003B53B3" w:rsidRDefault="003B53B3" w:rsidP="005811FC"/>
        </w:tc>
        <w:tc>
          <w:tcPr>
            <w:tcW w:w="8220" w:type="dxa"/>
            <w:shd w:val="clear" w:color="auto" w:fill="auto"/>
            <w:vAlign w:val="center"/>
          </w:tcPr>
          <w:p w:rsidR="003B53B3" w:rsidRDefault="003B53B3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B53B3" w:rsidTr="003B53B3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shd w:val="clear" w:color="auto" w:fill="auto"/>
            <w:vAlign w:val="center"/>
          </w:tcPr>
          <w:p w:rsidR="003B53B3" w:rsidRDefault="003B53B3" w:rsidP="005811FC"/>
        </w:tc>
        <w:tc>
          <w:tcPr>
            <w:tcW w:w="8220" w:type="dxa"/>
            <w:shd w:val="clear" w:color="auto" w:fill="auto"/>
            <w:vAlign w:val="center"/>
          </w:tcPr>
          <w:p w:rsidR="003B53B3" w:rsidRDefault="003B53B3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B53B3" w:rsidTr="003B53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shd w:val="clear" w:color="auto" w:fill="auto"/>
            <w:vAlign w:val="center"/>
          </w:tcPr>
          <w:p w:rsidR="003B53B3" w:rsidRDefault="003B53B3" w:rsidP="005811FC"/>
        </w:tc>
        <w:tc>
          <w:tcPr>
            <w:tcW w:w="8220" w:type="dxa"/>
            <w:shd w:val="clear" w:color="auto" w:fill="auto"/>
            <w:vAlign w:val="center"/>
          </w:tcPr>
          <w:p w:rsidR="003B53B3" w:rsidRDefault="003B53B3" w:rsidP="00581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B53B3" w:rsidTr="003B53B3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shd w:val="clear" w:color="auto" w:fill="auto"/>
            <w:vAlign w:val="center"/>
          </w:tcPr>
          <w:p w:rsidR="003B53B3" w:rsidRDefault="003B53B3" w:rsidP="005811FC"/>
        </w:tc>
        <w:tc>
          <w:tcPr>
            <w:tcW w:w="8220" w:type="dxa"/>
            <w:shd w:val="clear" w:color="auto" w:fill="auto"/>
            <w:vAlign w:val="center"/>
          </w:tcPr>
          <w:p w:rsidR="003B53B3" w:rsidRDefault="003B53B3" w:rsidP="00581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3B53B3" w:rsidRDefault="003B53B3" w:rsidP="007B028C">
      <w:pPr>
        <w:sectPr w:rsidR="003B53B3" w:rsidSect="003B53B3">
          <w:headerReference w:type="first" r:id="rId44"/>
          <w:footerReference w:type="first" r:id="rId45"/>
          <w:pgSz w:w="11906" w:h="16838"/>
          <w:pgMar w:top="1417" w:right="1417" w:bottom="1417" w:left="1417" w:header="708" w:footer="708" w:gutter="0"/>
          <w:pgNumType w:start="19"/>
          <w:cols w:space="708"/>
          <w:titlePg/>
          <w:docGrid w:linePitch="360"/>
        </w:sectPr>
      </w:pPr>
    </w:p>
    <w:p w:rsidR="003B53B3" w:rsidRDefault="003B53B3" w:rsidP="007B028C"/>
    <w:p w:rsidR="003B53B3" w:rsidRPr="003B53B3" w:rsidRDefault="003B53B3" w:rsidP="003B53B3"/>
    <w:p w:rsidR="003B53B3" w:rsidRPr="003B53B3" w:rsidRDefault="003B53B3" w:rsidP="003B53B3"/>
    <w:p w:rsidR="003B53B3" w:rsidRPr="003B53B3" w:rsidRDefault="003B53B3" w:rsidP="003B53B3"/>
    <w:p w:rsidR="003B53B3" w:rsidRPr="003B53B3" w:rsidRDefault="003B53B3" w:rsidP="003B53B3"/>
    <w:p w:rsidR="003B53B3" w:rsidRPr="003B53B3" w:rsidRDefault="003B53B3" w:rsidP="003B53B3"/>
    <w:p w:rsidR="003B53B3" w:rsidRPr="003B53B3" w:rsidRDefault="003B53B3" w:rsidP="003B53B3"/>
    <w:p w:rsidR="003B53B3" w:rsidRPr="003B53B3" w:rsidRDefault="003B53B3" w:rsidP="003B53B3"/>
    <w:p w:rsidR="003B53B3" w:rsidRPr="003B53B3" w:rsidRDefault="003B53B3" w:rsidP="003B53B3"/>
    <w:p w:rsidR="003B53B3" w:rsidRPr="003B53B3" w:rsidRDefault="003B53B3" w:rsidP="003B53B3"/>
    <w:p w:rsidR="003B53B3" w:rsidRPr="003B53B3" w:rsidRDefault="003B53B3" w:rsidP="003B53B3"/>
    <w:p w:rsidR="003B53B3" w:rsidRDefault="003B53B3" w:rsidP="003B53B3"/>
    <w:p w:rsidR="00BC4708" w:rsidRPr="003B53B3" w:rsidRDefault="003B53B3" w:rsidP="003B53B3">
      <w:pPr>
        <w:tabs>
          <w:tab w:val="left" w:pos="3828"/>
        </w:tabs>
      </w:pPr>
      <w:r>
        <w:tab/>
      </w:r>
    </w:p>
    <w:sectPr w:rsidR="00BC4708" w:rsidRPr="003B53B3" w:rsidSect="00BC4708">
      <w:headerReference w:type="first" r:id="rId46"/>
      <w:footerReference w:type="first" r:id="rId47"/>
      <w:pgSz w:w="11906" w:h="16838"/>
      <w:pgMar w:top="1417" w:right="1417" w:bottom="1417" w:left="1417" w:header="708" w:footer="708" w:gutter="0"/>
      <w:pgNumType w:start="1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1CD7" w:rsidRDefault="00EB1CD7" w:rsidP="006212CC">
      <w:pPr>
        <w:spacing w:after="0" w:line="240" w:lineRule="auto"/>
      </w:pPr>
      <w:r>
        <w:separator/>
      </w:r>
    </w:p>
  </w:endnote>
  <w:endnote w:type="continuationSeparator" w:id="0">
    <w:p w:rsidR="00EB1CD7" w:rsidRDefault="00EB1CD7" w:rsidP="00621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ianne">
    <w:altName w:val="Times New Roman"/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Marianne Light">
    <w:altName w:val="Times New Roman"/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rianne ExtraBold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Marianne Medium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Marianne Thin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12CC" w:rsidRDefault="006212CC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7C9A9A1" wp14:editId="7E7D5549">
              <wp:simplePos x="0" y="0"/>
              <wp:positionH relativeFrom="column">
                <wp:posOffset>1219200</wp:posOffset>
              </wp:positionH>
              <wp:positionV relativeFrom="paragraph">
                <wp:posOffset>-2635250</wp:posOffset>
              </wp:positionV>
              <wp:extent cx="4564380" cy="480060"/>
              <wp:effectExtent l="0" t="0" r="7620" b="0"/>
              <wp:wrapNone/>
              <wp:docPr id="11" name="Zone de text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64380" cy="480060"/>
                      </a:xfrm>
                      <a:prstGeom prst="rect">
                        <a:avLst/>
                      </a:prstGeom>
                      <a:solidFill>
                        <a:srgbClr val="3E57A3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6212CC" w:rsidRPr="00285D48" w:rsidRDefault="006212CC" w:rsidP="006212CC">
                          <w:pPr>
                            <w:spacing w:after="0" w:line="240" w:lineRule="auto"/>
                            <w:rPr>
                              <w:rFonts w:ascii="Marianne ExtraBold" w:hAnsi="Marianne ExtraBold"/>
                              <w:color w:val="FFFFFF"/>
                              <w:sz w:val="32"/>
                              <w:szCs w:val="32"/>
                            </w:rPr>
                          </w:pPr>
                          <w:r w:rsidRPr="00285D48">
                            <w:rPr>
                              <w:rFonts w:ascii="Marianne ExtraBold" w:hAnsi="Marianne ExtraBold"/>
                              <w:color w:val="FFFFFF"/>
                              <w:sz w:val="32"/>
                              <w:szCs w:val="32"/>
                            </w:rPr>
                            <w:t>Cadre réservé à l’administration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C9A9A1" id="_x0000_t202" coordsize="21600,21600" o:spt="202" path="m,l,21600r21600,l21600,xe">
              <v:stroke joinstyle="miter"/>
              <v:path gradientshapeok="t" o:connecttype="rect"/>
            </v:shapetype>
            <v:shape id="Zone de texte 11" o:spid="_x0000_s1042" type="#_x0000_t202" style="position:absolute;margin-left:96pt;margin-top:-207.5pt;width:359.4pt;height:37.8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NP3TAIAAIoEAAAOAAAAZHJzL2Uyb0RvYy54bWysVFFPGzEMfp+0/xDlfVxLW+gqrqiDMU1C&#10;gAQT0t7SXK49KRdnTto79uv3JW2BsT1Ne8nF9mfH9mff2XnfWrE1HBpypRweDaQwTlPVuFUpvz1c&#10;fZhKEaJylbLkTCmfTJDn8/fvzjo/M8e0JlsZFgjiwqzzpVzH6GdFEfTatCockTcOxpq4VREir4qK&#10;VYforS2OB4OToiOuPJM2IUB7uTPKeY5f10bH27oOJgpbSuQW88n5XKazmJ+p2YqVXzd6n4b6hyxa&#10;1Tg8+hzqUkUlNtz8EaptNFOgOh5paguq60abXAOqGQ7eVHO/Vt7kWtCc4J/bFP5fWH2zvWPRVOBu&#10;KIVTLTj6DqZEZUQ0fTQCejSp82EG7L0HOvafqIfDQR+gTLX3Nbfpi6oE7Gj303OLEUpoKMeTk/Fo&#10;CpOGbTwFg5mD4sXbc4hfDLUiXUrJoDB3Vm2vQ0QmgB4g6bFAtqmuGmuzwKvlhWWxVaB79Hlyuhil&#10;JOHyG8w60ZXyZDQZ5MiOkv8OZx3gqdhdUekW+2WfO5RjJc2Sqif0gWk3TsHrqwbJXqsQ7xRjflAf&#10;diLe4qgt4S3a36RYE//8mz7hQSusUnSYx1KGHxvFRgr71YHwj8PxOA1wFsaT02MI/NqyfG1xm/aC&#10;0ANwiuzyNeGjPVxrpvYRq7NIr8KknMbbpdSRD8JF3O0Jlk+bxSLDMLRexWt373UKnnqeyHjoHxX7&#10;PWNpbG7oMLtq9oa4HTZ5OlpsItVNZvWlr3sCMPCZuf1ypo16LWfUyy9k/gsAAP//AwBQSwMEFAAG&#10;AAgAAAAhAOd+ja/iAAAADQEAAA8AAABkcnMvZG93bnJldi54bWxMj8FOwzAQRO9I/IO1SNxaO01B&#10;JMSpEFIlhLjQ9sDRiZc4JbYj200DX89yored3dHsvGoz24FNGGLvnYRsKYCha73uXSfhsN8uHoDF&#10;pJxWg3co4RsjbOrrq0qV2p/dO0671DEKcbFUEkxKY8l5bA1aFZd+REe3Tx+sSiRDx3VQZwq3A18J&#10;cc+t6h19MGrEZ4Pt1+5kJeDPcZt3b1Y34XUvenN4mY7xQ8rbm/npEVjCOf2b4a8+VYeaOjX+5HRk&#10;A+liRSxJwmKd3dFEliITRNPQKs+LNfC64pcU9S8AAAD//wMAUEsBAi0AFAAGAAgAAAAhALaDOJL+&#10;AAAA4QEAABMAAAAAAAAAAAAAAAAAAAAAAFtDb250ZW50X1R5cGVzXS54bWxQSwECLQAUAAYACAAA&#10;ACEAOP0h/9YAAACUAQAACwAAAAAAAAAAAAAAAAAvAQAAX3JlbHMvLnJlbHNQSwECLQAUAAYACAAA&#10;ACEA3SDT90wCAACKBAAADgAAAAAAAAAAAAAAAAAuAgAAZHJzL2Uyb0RvYy54bWxQSwECLQAUAAYA&#10;CAAAACEA536Nr+IAAAANAQAADwAAAAAAAAAAAAAAAACmBAAAZHJzL2Rvd25yZXYueG1sUEsFBgAA&#10;AAAEAAQA8wAAALUFAAAAAA==&#10;" fillcolor="#3e57a3" stroked="f" strokeweight=".5pt">
              <v:textbox>
                <w:txbxContent>
                  <w:p w:rsidR="006212CC" w:rsidRPr="00285D48" w:rsidRDefault="006212CC" w:rsidP="006212CC">
                    <w:pPr>
                      <w:spacing w:after="0" w:line="240" w:lineRule="auto"/>
                      <w:rPr>
                        <w:rFonts w:ascii="Marianne ExtraBold" w:hAnsi="Marianne ExtraBold"/>
                        <w:color w:val="FFFFFF"/>
                        <w:sz w:val="32"/>
                        <w:szCs w:val="32"/>
                      </w:rPr>
                    </w:pPr>
                    <w:r w:rsidRPr="00285D48">
                      <w:rPr>
                        <w:rFonts w:ascii="Marianne ExtraBold" w:hAnsi="Marianne ExtraBold"/>
                        <w:color w:val="FFFFFF"/>
                        <w:sz w:val="32"/>
                        <w:szCs w:val="32"/>
                      </w:rPr>
                      <w:t>Cadre réservé à l’administration</w:t>
                    </w:r>
                  </w:p>
                </w:txbxContent>
              </v:textbox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06343969"/>
      <w:docPartObj>
        <w:docPartGallery w:val="Page Numbers (Bottom of Page)"/>
        <w:docPartUnique/>
      </w:docPartObj>
    </w:sdtPr>
    <w:sdtEndPr/>
    <w:sdtContent>
      <w:p w:rsidR="00BC4708" w:rsidRPr="00B010BC" w:rsidRDefault="00BC4708" w:rsidP="00BC4708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2A6E">
          <w:rPr>
            <w:noProof/>
          </w:rPr>
          <w:t>12</w:t>
        </w:r>
        <w:r>
          <w:fldChar w:fldCharType="end"/>
        </w:r>
      </w:p>
    </w:sdtContent>
  </w:sdt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708" w:rsidRPr="00B010BC" w:rsidRDefault="00BC4708" w:rsidP="00BC4708">
    <w:pPr>
      <w:pStyle w:val="Pieddepage"/>
      <w:jc w:val="center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28C" w:rsidRPr="00B010BC" w:rsidRDefault="007B028C" w:rsidP="00BC4708">
    <w:pPr>
      <w:pStyle w:val="Pieddepage"/>
      <w:jc w:val="center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50BE" w:rsidRPr="00B010BC" w:rsidRDefault="003750BE" w:rsidP="00BC4708">
    <w:pPr>
      <w:pStyle w:val="Pieddepage"/>
      <w:jc w:val="center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637" w:rsidRPr="00B010BC" w:rsidRDefault="008E1637" w:rsidP="00BC4708">
    <w:pPr>
      <w:pStyle w:val="Pieddepage"/>
      <w:jc w:val="center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637" w:rsidRPr="00B010BC" w:rsidRDefault="008E1637" w:rsidP="00BC4708">
    <w:pPr>
      <w:pStyle w:val="Pieddepage"/>
      <w:jc w:val="center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637" w:rsidRPr="00B010BC" w:rsidRDefault="008E1637" w:rsidP="00BC4708">
    <w:pPr>
      <w:pStyle w:val="Pieddepage"/>
      <w:jc w:val="center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85100388"/>
      <w:docPartObj>
        <w:docPartGallery w:val="Page Numbers (Bottom of Page)"/>
        <w:docPartUnique/>
      </w:docPartObj>
    </w:sdtPr>
    <w:sdtEndPr/>
    <w:sdtContent>
      <w:p w:rsidR="008E1637" w:rsidRPr="00B010BC" w:rsidRDefault="003B53B3" w:rsidP="003B53B3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2A6E">
          <w:rPr>
            <w:noProof/>
          </w:rPr>
          <w:t>19</w:t>
        </w:r>
        <w:r>
          <w:fldChar w:fldCharType="end"/>
        </w:r>
      </w:p>
    </w:sdtContent>
  </w:sdt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637" w:rsidRPr="00B010BC" w:rsidRDefault="008E1637" w:rsidP="00BC4708">
    <w:pPr>
      <w:pStyle w:val="Pieddepag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7FB6" w:rsidRDefault="00C27FB6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7285" w:rsidRDefault="00DF7285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72E" w:rsidRDefault="0009372E">
    <w:pPr>
      <w:pStyle w:val="Pieddepag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72E" w:rsidRDefault="0009372E">
    <w:pPr>
      <w:pStyle w:val="Pieddepage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23766883"/>
      <w:docPartObj>
        <w:docPartGallery w:val="Page Numbers (Bottom of Page)"/>
        <w:docPartUnique/>
      </w:docPartObj>
    </w:sdtPr>
    <w:sdtEndPr/>
    <w:sdtContent>
      <w:p w:rsidR="00972374" w:rsidRDefault="00972374" w:rsidP="00972374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2A6E">
          <w:rPr>
            <w:noProof/>
          </w:rPr>
          <w:t>6</w:t>
        </w:r>
        <w: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10894491"/>
      <w:docPartObj>
        <w:docPartGallery w:val="Page Numbers (Bottom of Page)"/>
        <w:docPartUnique/>
      </w:docPartObj>
    </w:sdtPr>
    <w:sdtEndPr/>
    <w:sdtContent>
      <w:p w:rsidR="00972374" w:rsidRDefault="00972374" w:rsidP="00972374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2A6E">
          <w:rPr>
            <w:noProof/>
          </w:rPr>
          <w:t>8</w:t>
        </w:r>
        <w: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1F3A" w:rsidRDefault="00C81F3A" w:rsidP="00972374">
    <w:pPr>
      <w:pStyle w:val="Pieddepage"/>
      <w:jc w:val="cen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5769424"/>
      <w:docPartObj>
        <w:docPartGallery w:val="Page Numbers (Bottom of Page)"/>
        <w:docPartUnique/>
      </w:docPartObj>
    </w:sdtPr>
    <w:sdtEndPr/>
    <w:sdtContent>
      <w:p w:rsidR="00B010BC" w:rsidRPr="00B010BC" w:rsidRDefault="00BC4708" w:rsidP="00BC4708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2A6E">
          <w:rPr>
            <w:noProof/>
          </w:rPr>
          <w:t>11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1CD7" w:rsidRDefault="00EB1CD7" w:rsidP="006212CC">
      <w:pPr>
        <w:spacing w:after="0" w:line="240" w:lineRule="auto"/>
      </w:pPr>
      <w:r>
        <w:separator/>
      </w:r>
    </w:p>
  </w:footnote>
  <w:footnote w:type="continuationSeparator" w:id="0">
    <w:p w:rsidR="00EB1CD7" w:rsidRDefault="00EB1CD7" w:rsidP="006212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12CC" w:rsidRDefault="006212CC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F9704AB" wp14:editId="3F9AF1C8">
              <wp:simplePos x="0" y="0"/>
              <wp:positionH relativeFrom="column">
                <wp:posOffset>1219200</wp:posOffset>
              </wp:positionH>
              <wp:positionV relativeFrom="paragraph">
                <wp:posOffset>4319905</wp:posOffset>
              </wp:positionV>
              <wp:extent cx="4564380" cy="480060"/>
              <wp:effectExtent l="0" t="0" r="26670" b="15240"/>
              <wp:wrapNone/>
              <wp:docPr id="10" name="Zone de text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64380" cy="480060"/>
                      </a:xfrm>
                      <a:prstGeom prst="rect">
                        <a:avLst/>
                      </a:prstGeom>
                      <a:solidFill>
                        <a:srgbClr val="000091"/>
                      </a:solidFill>
                      <a:ln w="6350">
                        <a:solidFill>
                          <a:srgbClr val="000091"/>
                        </a:solidFill>
                      </a:ln>
                    </wps:spPr>
                    <wps:txbx>
                      <w:txbxContent>
                        <w:p w:rsidR="006212CC" w:rsidRPr="00285D48" w:rsidRDefault="006212CC" w:rsidP="006212CC">
                          <w:pPr>
                            <w:spacing w:after="0" w:line="240" w:lineRule="auto"/>
                            <w:rPr>
                              <w:rFonts w:ascii="Marianne ExtraBold" w:hAnsi="Marianne ExtraBold"/>
                              <w:color w:val="FFFFFF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Marianne ExtraBold" w:hAnsi="Marianne ExtraBold"/>
                              <w:color w:val="FFFFFF"/>
                              <w:sz w:val="32"/>
                              <w:szCs w:val="32"/>
                            </w:rPr>
                            <w:t>Partie à compléter par le candidat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9704AB" id="_x0000_t202" coordsize="21600,21600" o:spt="202" path="m,l,21600r21600,l21600,xe">
              <v:stroke joinstyle="miter"/>
              <v:path gradientshapeok="t" o:connecttype="rect"/>
            </v:shapetype>
            <v:shape id="Zone de texte 10" o:spid="_x0000_s1039" type="#_x0000_t202" style="position:absolute;margin-left:96pt;margin-top:340.15pt;width:359.4pt;height:37.8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wDGTAIAAKwEAAAOAAAAZHJzL2Uyb0RvYy54bWysVE1PGzEQvVfqf7B8L5uEQCFig1IQVSUE&#10;SICQenO83mQlr8cdO9mlv77Pzgcf7aGqmoPj8YyfZ96b2bPzvrVibTg05Eo5PBhIYZymqnGLUj4+&#10;XH06kSJE5SplyZlSPpsgz6cfP5x1fmJGtCRbGRYAcWHS+VIuY/STogh6aVoVDsgbB2dN3KoIkxdF&#10;xaoDemuL0WBwXHTElWfSJgScXm6ccprx69roeFvXwURhS4ncYl45r/O0FtMzNVmw8stGb9NQ/5BF&#10;qxqHR/dQlyoqseLmN6i20UyB6nigqS2orhttcg2oZjh4V839UnmTawE5we9pCv8PVt+s71g0FbQD&#10;PU610Og7lBKVEdH00Qicg6TOhwli7z2iY/+FelzYnQccptr7mtv0j6oE/MB73lMMKKFxOD46Hh+e&#10;wKXhG59AwQxfvNz2HOJXQ61Im1IyJMzMqvV1iMgEobuQ9Fgg21RXjbXZ4MX8wrJYqyQ3fqc5SVx5&#10;E2ad6Ep5fHg0yMhvfOFvIABoHVJJrGyqT7vYz/stVXOqnsEU06bhgtdXDcq5ViHeKUaHgQFMTbzF&#10;UltCNrTdSbEk/vmn8xQP4eGVokPHljL8WCk2UthvDi1xOhyPARuzMT76PILBrz3z1x63ai8ILA0x&#10;n17nbYqPdretmdonDNcsvQqXchpvl1JH3hkXcTNJGE9tZrMchrb2Kl67e68TeFIlyfXQPyn2W01T&#10;Y93QrrvV5J20m9h009FsFalusu6J4g2vW+YxErkdtuObZu61naNePjLTXwAAAP//AwBQSwMEFAAG&#10;AAgAAAAhAAlzpKzhAAAACwEAAA8AAABkcnMvZG93bnJldi54bWxMj8tOwzAQRfdI/IM1SGwQtVtI&#10;qUOcCoFg1QW0lRA7Nx6SCD+i2G3M3zOsYHk1V3fOqdbZWXbCMfbBK5jPBDD0TTC9bxXsd8/XK2Ax&#10;aW+0DR4VfGOEdX1+VunShMm/4WmbWkYjPpZaQZfSUHIemw6djrMwoKfbZxidThTHlptRTzTuLF8I&#10;seRO954+dHrAxw6br+3RKZAfdrPJ6eUqvu4naYv0dPued0pdXuSHe2AJc/orwy8+oUNNTIdw9CYy&#10;S1kuyCUpWK7EDTBqyLkgmYOCu6KQwOuK/3eofwAAAP//AwBQSwECLQAUAAYACAAAACEAtoM4kv4A&#10;AADhAQAAEwAAAAAAAAAAAAAAAAAAAAAAW0NvbnRlbnRfVHlwZXNdLnhtbFBLAQItABQABgAIAAAA&#10;IQA4/SH/1gAAAJQBAAALAAAAAAAAAAAAAAAAAC8BAABfcmVscy8ucmVsc1BLAQItABQABgAIAAAA&#10;IQAU/wDGTAIAAKwEAAAOAAAAAAAAAAAAAAAAAC4CAABkcnMvZTJvRG9jLnhtbFBLAQItABQABgAI&#10;AAAAIQAJc6Ss4QAAAAsBAAAPAAAAAAAAAAAAAAAAAKYEAABkcnMvZG93bnJldi54bWxQSwUGAAAA&#10;AAQABADzAAAAtAUAAAAA&#10;" fillcolor="#000091" strokecolor="#000091" strokeweight=".5pt">
              <v:textbox>
                <w:txbxContent>
                  <w:p w:rsidR="006212CC" w:rsidRPr="00285D48" w:rsidRDefault="006212CC" w:rsidP="006212CC">
                    <w:pPr>
                      <w:spacing w:after="0" w:line="240" w:lineRule="auto"/>
                      <w:rPr>
                        <w:rFonts w:ascii="Marianne ExtraBold" w:hAnsi="Marianne ExtraBold"/>
                        <w:color w:val="FFFFFF"/>
                        <w:sz w:val="32"/>
                        <w:szCs w:val="32"/>
                      </w:rPr>
                    </w:pPr>
                    <w:r>
                      <w:rPr>
                        <w:rFonts w:ascii="Marianne ExtraBold" w:hAnsi="Marianne ExtraBold"/>
                        <w:color w:val="FFFFFF"/>
                        <w:sz w:val="32"/>
                        <w:szCs w:val="32"/>
                      </w:rPr>
                      <w:t>Partie à compléter par le candidat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EC5A00F" wp14:editId="2E9A45E1">
              <wp:simplePos x="0" y="0"/>
              <wp:positionH relativeFrom="column">
                <wp:posOffset>1101725</wp:posOffset>
              </wp:positionH>
              <wp:positionV relativeFrom="paragraph">
                <wp:posOffset>4636770</wp:posOffset>
              </wp:positionV>
              <wp:extent cx="4663440" cy="2092960"/>
              <wp:effectExtent l="0" t="0" r="22860" b="2159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63440" cy="209296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rgbClr val="272572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9087FD" id="Rectangle 17" o:spid="_x0000_s1026" style="position:absolute;margin-left:86.75pt;margin-top:365.1pt;width:367.2pt;height:164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q6CmgIAAIgFAAAOAAAAZHJzL2Uyb0RvYy54bWysVN9PGzEMfp+0/yHK+7jrrRSouKIKxDQJ&#10;AQImntNc0p6UizMn7bX76+fkflAxtIdpfbjGsf3Z/uz48mrfGLZT6GuwJZ+c5JwpK6Gq7brkP15u&#10;v5xz5oOwlTBgVckPyvOrxedPl62bqwI2YCqFjECsn7eu5JsQ3DzLvNyoRvgTcMqSUgM2IpCI66xC&#10;0RJ6Y7Iiz2dZC1g5BKm8p9ubTskXCV9rJcOD1l4FZkpOuYX0xfRdxW+2uBTzNQq3qWWfhviHLBpR&#10;Wwo6Qt2IINgW6z+gmloieNDhREKTgda1VKkGqmaSv6vmeSOcSrUQOd6NNPn/Byvvd4/I6op6d8aZ&#10;FQ316IlYE3ZtFKM7Iqh1fk52z+4Re8nTMVa719jEf6qD7ROph5FUtQ9M0uV0Nvs6nRL3knRFflFc&#10;zBLt2Zu7Qx++KWhYPJQcKX4iU+zufKCQZDqYxGgWbmtjUueMjRceTF3FuyTgenVtkO0Etbw4K07P&#10;ilgEYRyZkRRds1haV0w6hYNREcPYJ6WJFUq/SJmkeVQjrJBS2TDpVBtRqS7aaU6/IVic4OiRQifA&#10;iKwpyxG7BxgsO5ABu8u5t4+uKo3z6Jz/LbHOefRIkcGG0bmpLeBHAIaq6iN39gNJHTWRpRVUB5oZ&#10;hO4xeSdva+rbnfDhUSC9Huo1bYTwQB9toC059CfONoC/PrqP9jTUpOWspddYcv9zK1BxZr5bGveL&#10;SRqhkIQptZRi4LFmdayx2+YaqPsT2j1OpmO0D2Y4aoTmlRbHMkYllbCSYpdcBhyE69BtCVo9Ui2X&#10;yYyerBPhzj47GcEjq3EuX/avAl0/vIHm/h6Glyvm72a4s42eFpbbALpOA/7Ga883Pfc0OP1qivvk&#10;WE5Wbwt08RsAAP//AwBQSwMEFAAGAAgAAAAhAHPtYZnhAAAADAEAAA8AAABkcnMvZG93bnJldi54&#10;bWxMj0FPhDAQhe8m/odmTLwYt3U3yIKUjZpsjHvYRHbDudARiLQltLD47x1Penx5X958k+0W07MZ&#10;R985K+FhJYChrZ3ubCPhfNrfb4H5oKxWvbMo4Rs97PLrq0yl2l3sB85FaBiNWJ8qCW0IQ8q5r1s0&#10;yq/cgJa6TzcaFSiODdejutC46flaiEduVGfpQqsGfG2x/iomI6EMzdtUvFfR3cvhWIp5f5xKPUl5&#10;e7M8PwELuIQ/GH71SR1ycqrcZLVnPeV4ExEqId6INTAiEhEnwCqqRJRsgecZ//9E/gMAAP//AwBQ&#10;SwECLQAUAAYACAAAACEAtoM4kv4AAADhAQAAEwAAAAAAAAAAAAAAAAAAAAAAW0NvbnRlbnRfVHlw&#10;ZXNdLnhtbFBLAQItABQABgAIAAAAIQA4/SH/1gAAAJQBAAALAAAAAAAAAAAAAAAAAC8BAABfcmVs&#10;cy8ucmVsc1BLAQItABQABgAIAAAAIQBisq6CmgIAAIgFAAAOAAAAAAAAAAAAAAAAAC4CAABkcnMv&#10;ZTJvRG9jLnhtbFBLAQItABQABgAIAAAAIQBz7WGZ4QAAAAwBAAAPAAAAAAAAAAAAAAAAAPQEAABk&#10;cnMvZG93bnJldi54bWxQSwUGAAAAAAQABADzAAAAAgYAAAAA&#10;" filled="f" strokecolor="#272572" strokeweight="1pt"/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57A5877A" wp14:editId="044B3628">
              <wp:simplePos x="0" y="0"/>
              <wp:positionH relativeFrom="column">
                <wp:posOffset>1099820</wp:posOffset>
              </wp:positionH>
              <wp:positionV relativeFrom="paragraph">
                <wp:posOffset>7260590</wp:posOffset>
              </wp:positionV>
              <wp:extent cx="4663440" cy="2110154"/>
              <wp:effectExtent l="0" t="0" r="22860" b="23495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63440" cy="2110154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rgbClr val="3E57A3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0C0829" id="Rectangle 18" o:spid="_x0000_s1026" style="position:absolute;margin-left:86.6pt;margin-top:571.7pt;width:367.2pt;height:166.15pt;z-index:-25164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SF4mgIAAIgFAAAOAAAAZHJzL2Uyb0RvYy54bWysVMFu2zAMvQ/YPwi6r7bTpN2MOkXQrsOA&#10;oi3aDj0rshQbkEVNUuJkXz9Kst2gK3YY5oMsieQj+Ujx4nLfKbIT1rWgK1qc5JQIzaFu9aaiP55v&#10;Pn2mxHmma6ZAi4oehKOXy48fLnpTihk0oGphCYJoV/amoo33pswyxxvRMXcCRmgUSrAd83i0m6y2&#10;rEf0TmWzPD/LerC1scCFc3h7nYR0GfGlFNzfS+mEJ6qiGJuPq43rOqzZ8oKVG8tM0/IhDPYPUXSs&#10;1eh0grpmnpGtbf+A6lpuwYH0Jxy6DKRsuYg5YDZF/iabp4YZEXNBcpyZaHL/D5bf7R4saWusHVZK&#10;sw5r9IisMb1RguAdEtQbV6Lek3mww8nhNmS7l7YLf8yD7COph4lUsfeE4+X87Ox0PkfuOcpmRZEX&#10;i3lAzV7NjXX+m4COhE1FLfqPZLLdrfNJdVQJ3jTctErhPSuVDqsD1dbhLh7sZn2lLNkxLPnp18X5&#10;6nRwd6SGzoNpFlJLycSdPyiRYB+FRFYw/FmMJPajmGAZ50L7IokaVovkbZHjNzoLHRwsYqZKI2BA&#10;lhjlhD0AjJoJZMROeQ/6wVTEdp6M878Flowni+gZtJ+Mu1aDfQ9AYVaD56Q/kpSoCSytoT5gz1hI&#10;j8kZftNi3W6Z8w/M4uvBWuNE8Pe4SAV9RWHYUdKA/fXefdDHpkYpJT2+xoq6n1tmBSXqu8Z2/1LE&#10;FvLxMF+cz9CHPZasjyV6210BVr/A2WN43AZ9r8attNC94OBYBa8oYpqj74pyb8fDlU9TAkcPF6tV&#10;VMMna5i/1U+GB/DAaujL5/0Ls2ZoXo99fwfjy2Xlmx5OusFSw2rrQbaxwV95HfjG5x4bZxhNYZ4c&#10;n6PW6wBd/gYAAP//AwBQSwMEFAAGAAgAAAAhABUanQTjAAAADQEAAA8AAABkcnMvZG93bnJldi54&#10;bWxMj0FPwzAMhe9I/IfISNxY2rWsrDSdAAnthNC6ceCWNaat1jhVk21lvx5zgpuf/fT8vWI12V6c&#10;cPSdIwXxLAKBVDvTUaNgt329ewDhgyaje0eo4Bs9rMrrq0Lnxp1pg6cqNIJDyOdaQRvCkEvp6xat&#10;9jM3IPHty41WB5ZjI82ozxxuezmPooW0uiP+0OoBX1qsD9XRKvhMm8v7btou/VuVuHpziN36+UOp&#10;25vp6RFEwCn8meEXn9GhZKa9O5LxomedJXO28hCnSQqCLcsoW4DY8yrN7jOQZSH/tyh/AAAA//8D&#10;AFBLAQItABQABgAIAAAAIQC2gziS/gAAAOEBAAATAAAAAAAAAAAAAAAAAAAAAABbQ29udGVudF9U&#10;eXBlc10ueG1sUEsBAi0AFAAGAAgAAAAhADj9If/WAAAAlAEAAAsAAAAAAAAAAAAAAAAALwEAAF9y&#10;ZWxzLy5yZWxzUEsBAi0AFAAGAAgAAAAhAPb1IXiaAgAAiAUAAA4AAAAAAAAAAAAAAAAALgIAAGRy&#10;cy9lMm9Eb2MueG1sUEsBAi0AFAAGAAgAAAAhABUanQTjAAAADQEAAA8AAAAAAAAAAAAAAAAA9AQA&#10;AGRycy9kb3ducmV2LnhtbFBLBQYAAAAABAAEAPMAAAAEBgAAAAA=&#10;" filled="f" strokecolor="#3e57a3" strokeweight="1pt"/>
          </w:pict>
        </mc:Fallback>
      </mc:AlternateContent>
    </w:r>
    <w:r w:rsidRPr="006212CC">
      <w:t xml:space="preserve"> </w:t>
    </w:r>
    <w:r w:rsidRPr="006212C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13D19E9" wp14:editId="3017E3D3">
              <wp:simplePos x="0" y="0"/>
              <wp:positionH relativeFrom="column">
                <wp:posOffset>433705</wp:posOffset>
              </wp:positionH>
              <wp:positionV relativeFrom="paragraph">
                <wp:posOffset>2355850</wp:posOffset>
              </wp:positionV>
              <wp:extent cx="6530340" cy="7985760"/>
              <wp:effectExtent l="0" t="0" r="381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30340" cy="7985760"/>
                      </a:xfrm>
                      <a:prstGeom prst="rect">
                        <a:avLst/>
                      </a:prstGeom>
                      <a:solidFill>
                        <a:srgbClr val="D8CBC3">
                          <a:alpha val="4902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67F2E8" id="Rectangle 1" o:spid="_x0000_s1026" style="position:absolute;margin-left:34.15pt;margin-top:185.5pt;width:514.2pt;height:628.8pt;z-index:-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HskpQIAAKcFAAAOAAAAZHJzL2Uyb0RvYy54bWysVE1v2zAMvQ/YfxB0X+2kST+COkWWosOA&#10;oi3aDj0rshQLkEVNUuJkv36U5LhdW+wwLAdHFMlH8onkxeWu1WQrnFdgKjo6KikRhkOtzLqiP56u&#10;v5xR4gMzNdNgREX3wtPL+edPF52diTE0oGvhCIIYP+tsRZsQ7KwoPG9Ey/wRWGFQKcG1LKDo1kXt&#10;WIforS7GZXlSdOBq64AL7/H2KivpPOFLKXi4k9KLQHRFMbeQvi59V/FbzC/YbO2YbRTv02D/kEXL&#10;lMGgA9QVC4xsnHoH1SruwIMMRxzaAqRUXKQasJpR+aaax4ZZkWpBcrwdaPL/D5bfbu8dUTW+HSWG&#10;tfhED0gaM2styCjS01k/Q6tHe+96yeMx1rqTro3/WAXZJUr3A6ViFwjHy5PpcXk8QeY56k7Pz6an&#10;J4n04sXdOh++CWhJPFTUYfhEJdve+IAh0fRgEqN50Kq+Vlonwa1XS+3IluH7Xp0tvy6Ps6+2Dcu3&#10;k/NyfAjps3nC/ANHm4hmIOLmkPGmiLXnatMp7LWIdto8CImkYX3jFC61qxgSYZwLE0ZZ1bBa5Eym&#10;Jf4ipVjR4JGkBBiRJcYfsHuAOArvsTNMbx9dRer2wbn8W2LZefBIkcGEwblVBtxHABqr6iNn+wNJ&#10;mZrI0grqPbaUgzxr3vJrhQ97w3y4Zw6HC5sBF0a4w4/U0FUU+hMlDbhfH91He+x51FLS4bBW1P/c&#10;MCco0d8NTsP5aBJ7LCRhMj3FByfutWb1WmM27RKwX7DjMbt0jPZBH47SQfuMe2URo6KKGY6xK8qD&#10;OwjLkJcIbiYuFotkhhNtWbgxj5ZH8MhqbNyn3TNztu/ugINxC4fBZrM3TZ5to6eBxSaAVGkCXnjt&#10;+cZtkBqn31xx3byWk9XLfp3/BgAA//8DAFBLAwQUAAYACAAAACEAasKLseEAAAAMAQAADwAAAGRy&#10;cy9kb3ducmV2LnhtbEyPwU7DMAyG70i8Q2QkLmhL1kldKU0nQOKyAxIbEtota0JT0ThVkrXl7fFO&#10;7GbLn35/f7WdXc9GE2LnUcJqKYAZbLzusJXweXhbFMBiUqhV79FI+DURtvXtTaVK7Sf8MOM+tYxC&#10;MJZKgk1pKDmPjTVOxaUfDNLt2wenEq2h5TqoicJdzzMhcu5Uh/TBqsG8WtP87M9OAqbdVzjuDtlD&#10;IWz23kxpfNFJyvu7+fkJWDJz+ofhok/qUJPTyZ9RR9ZLyIs1kRLWmxV1ugDiMd8AO9GUZ0UOvK74&#10;dYn6DwAA//8DAFBLAQItABQABgAIAAAAIQC2gziS/gAAAOEBAAATAAAAAAAAAAAAAAAAAAAAAABb&#10;Q29udGVudF9UeXBlc10ueG1sUEsBAi0AFAAGAAgAAAAhADj9If/WAAAAlAEAAAsAAAAAAAAAAAAA&#10;AAAALwEAAF9yZWxzLy5yZWxzUEsBAi0AFAAGAAgAAAAhAILceySlAgAApwUAAA4AAAAAAAAAAAAA&#10;AAAALgIAAGRycy9lMm9Eb2MueG1sUEsBAi0AFAAGAAgAAAAhAGrCi7HhAAAADAEAAA8AAAAAAAAA&#10;AAAAAAAA/wQAAGRycy9kb3ducmV2LnhtbFBLBQYAAAAABAAEAPMAAAANBgAAAAA=&#10;" fillcolor="#d8cbc3" stroked="f" strokeweight="1pt">
              <v:fill opacity="32125f"/>
            </v:rect>
          </w:pict>
        </mc:Fallback>
      </mc:AlternateContent>
    </w:r>
    <w:r w:rsidRPr="006212C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597F025" wp14:editId="40E49701">
              <wp:simplePos x="0" y="0"/>
              <wp:positionH relativeFrom="column">
                <wp:posOffset>91440</wp:posOffset>
              </wp:positionH>
              <wp:positionV relativeFrom="paragraph">
                <wp:posOffset>1698625</wp:posOffset>
              </wp:positionV>
              <wp:extent cx="5394960" cy="1234440"/>
              <wp:effectExtent l="0" t="0" r="15240" b="2286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94960" cy="1234440"/>
                      </a:xfrm>
                      <a:prstGeom prst="rect">
                        <a:avLst/>
                      </a:prstGeom>
                      <a:solidFill>
                        <a:srgbClr val="000091"/>
                      </a:solidFill>
                      <a:ln>
                        <a:solidFill>
                          <a:srgbClr val="000091"/>
                        </a:solidFill>
                      </a:ln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F1848A3" id="Rectangle 6" o:spid="_x0000_s1026" style="position:absolute;margin-left:7.2pt;margin-top:133.75pt;width:424.8pt;height:97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zbJkgIAAKMFAAAOAAAAZHJzL2Uyb0RvYy54bWysVN9PGzEMfp+0/yHK+7i2lG6tuKIKxDQJ&#10;QQVMPKe5pHdaLs6StNfur5+d+wFj7AWtD2kc25/t72yfXxxqw/bKhwpszscnI86UlVBUdpvz74/X&#10;n75wFqKwhTBgVc6PKvCL5ccP541bqAmUYArlGYLYsGhczssY3SLLgixVLcIJOGVRqcHXIqLot1nh&#10;RYPotckmo9Esa8AXzoNUIeDrVavky4SvtZLxTuugIjM5x9xiOn06N3Rmy3Ox2Hrhykp2aYh3ZFGL&#10;ymLQAepKRMF2vvoLqq6khwA6nkioM9C6kirVgNWMR6+qeSiFU6kWJCe4gabw/2Dl7X7tWVXkfMaZ&#10;FTV+onskTditUWxG9DQuLNDqwa19JwW8Uq0H7Wv6xyrYIVF6HChVh8gkPp6dzqfzGTIvUTeenE6n&#10;00R69uzufIhfFdSMLjn3GD5RKfY3IWJINO1NKFoAUxXXlTFJ8NvNpfFsL+j74m8+ppzR5Q8zY9/n&#10;iTjkmhEHbdXpFo9GEaCx90ojeVjnJKWc2lYNCRU/xu1zKQrV5nhGSfYpUpOTdUo4gRGqxtoG3A6g&#10;t2xBCLetsrMlN5W6fXAc/Suh1nGwThHBxsGxriz4t5xNHKK29j0xLR3EzAaKI7aTh3bOgpPXFX7U&#10;GxHiWngcLGwEXBbxDg9toMk5dDfOSvC/3none+x31HLW4KDmPPzcCa84M98sTsJ8TC3FYhKmZ58n&#10;KPiXms1Ljd3Vl4C9Msa15GS6kn00/VV7qJ9wp6woKqqElRg75zL6XriM7QLBrSTVapXMcJqdiDf2&#10;wUkCJ1apaR8PT8K7rrMjDsUt9EMtFq8avLUlTwurXQRdpe5/5rXjGzdBaphua9GqeSknq+fduvwN&#10;AAD//wMAUEsDBBQABgAIAAAAIQD2ALAa4QAAAAoBAAAPAAAAZHJzL2Rvd25yZXYueG1sTI/LTsMw&#10;EEX3SPyDNUjsqJPKmBLiVFVUqBBIiJYPcGPnocbjKHbblK9nWMHyao7unJsvJ9ezkx1D51FBOkuA&#10;Way86bBR8LV7vlsAC1Gj0b1Hq+BiAyyL66tcZ8af8dOetrFhVIIh0wraGIeM81C11ukw84NFutV+&#10;dDpSHBtuRn2mctfzeZJI7nSH9KHVgy1bWx22R6egXq0P/M2kcr15KUvxUX+/V687pW5vptUTsGin&#10;+AfDrz6pQ0FOe39EE1hPWQgiFczlwz0wAhZS0Li9AiHTR+BFzv9PKH4AAAD//wMAUEsBAi0AFAAG&#10;AAgAAAAhALaDOJL+AAAA4QEAABMAAAAAAAAAAAAAAAAAAAAAAFtDb250ZW50X1R5cGVzXS54bWxQ&#10;SwECLQAUAAYACAAAACEAOP0h/9YAAACUAQAACwAAAAAAAAAAAAAAAAAvAQAAX3JlbHMvLnJlbHNQ&#10;SwECLQAUAAYACAAAACEAdvM2yZICAACjBQAADgAAAAAAAAAAAAAAAAAuAgAAZHJzL2Uyb0RvYy54&#10;bWxQSwECLQAUAAYACAAAACEA9gCwGuEAAAAKAQAADwAAAAAAAAAAAAAAAADsBAAAZHJzL2Rvd25y&#10;ZXYueG1sUEsFBgAAAAAEAAQA8wAAAPoFAAAAAA==&#10;" fillcolor="#000091" strokecolor="#000091" strokeweight="1pt"/>
          </w:pict>
        </mc:Fallback>
      </mc:AlternateContent>
    </w:r>
    <w:r w:rsidRPr="006212C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C8F6DE4" wp14:editId="65779AAB">
              <wp:simplePos x="0" y="0"/>
              <wp:positionH relativeFrom="column">
                <wp:posOffset>251460</wp:posOffset>
              </wp:positionH>
              <wp:positionV relativeFrom="paragraph">
                <wp:posOffset>1881505</wp:posOffset>
              </wp:positionV>
              <wp:extent cx="5067300" cy="883920"/>
              <wp:effectExtent l="0" t="0" r="0" b="0"/>
              <wp:wrapNone/>
              <wp:docPr id="7" name="Zone de text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67300" cy="883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212CC" w:rsidRPr="005E4223" w:rsidRDefault="006212CC" w:rsidP="006212CC">
                          <w:pPr>
                            <w:rPr>
                              <w:rFonts w:ascii="Marianne ExtraBold" w:hAnsi="Marianne ExtraBold"/>
                              <w:color w:val="FFFFFF"/>
                              <w:sz w:val="48"/>
                              <w:szCs w:val="48"/>
                            </w:rPr>
                          </w:pPr>
                          <w:r w:rsidRPr="005E4223">
                            <w:rPr>
                              <w:rFonts w:ascii="Marianne ExtraBold" w:hAnsi="Marianne ExtraBold"/>
                              <w:color w:val="FFFFFF"/>
                              <w:sz w:val="48"/>
                              <w:szCs w:val="48"/>
                            </w:rPr>
                            <w:t>Validation des acquis de l’expérience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C8F6DE4" id="Zone de texte 7" o:spid="_x0000_s1040" type="#_x0000_t202" style="position:absolute;margin-left:19.8pt;margin-top:148.15pt;width:399pt;height:69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tlmNQIAAF0EAAAOAAAAZHJzL2Uyb0RvYy54bWysVE1v2zAMvQ/YfxB0X+x8p0acImuRYUDR&#10;FkiLArspspQYkERNUmJnv36UnKRBt9Owi0yJFEW+9+j5basVOQjnazAl7fdySoThUNVmW9LXl9WX&#10;GSU+MFMxBUaU9Cg8vV18/jRvbCEGsANVCUcwifFFY0u6C8EWWeb5Tmjme2CFQacEp1nArdtmlWMN&#10;ZtcqG+T5JGvAVdYBF97j6X3npIuUX0rBw5OUXgSiSoq1hbS6tG7imi3mrNg6Znc1P5XB/qEKzWqD&#10;j15S3bPAyN7Vf6TSNXfgQYYeB52BlDUXqQfspp9/6Ga9Y1akXhAcby8w+f+Xlj8enh2pq5JOKTFM&#10;I0U/kChSCRJEGwSZRoga6wuMXFuMDe1XaJHq87nHw9h5K52OX+yJoB/BPl4AxkyE4+E4n0yHObo4&#10;+maz4c0gMZC937bOh28CNIlGSR0SmHBlhwcfsBIMPYfExwysaqUSicqQpqST4ThPFy4evKEMXow9&#10;dLVGK7SbNrV96WMD1RHbc9BpxFu+qrGGB+bDM3MoCiwbhR6ecJEK8C04WZTswP3623mMR67QS0mD&#10;Iiup/7lnTlCivhtk8aY/GkVVps1oPEU4iLv2bK49Zq/vAHXcx5GyPJkxPqizKR3oN5yHZXwVXcxw&#10;fLuk4WzehU76OE9cLJcpCHVoWXgwa8tj6ohqRPilfWPOnmiIUniEsxxZ8YGNLrbjY7kPIOtEVcS5&#10;Q/UEP2o4MXiatzgk1/sU9f5XWPwGAAD//wMAUEsDBBQABgAIAAAAIQCyHbAt4gAAAAoBAAAPAAAA&#10;ZHJzL2Rvd25yZXYueG1sTI/BTsMwDIbvSLxDZCRuLKWlpStNp6nShITYYWMXbmnjtRWJU5psKzw9&#10;4QRH259+f3+5mo1mZ5zcYEnA/SIChtRaNVAn4PC2ucuBOS9JSW0JBXyhg1V1fVXKQtkL7fC89x0L&#10;IeQKKaD3fiw4d22PRrqFHZHC7WgnI30Yp46rSV5CuNE8jqKMGzlQ+NDLEese24/9yQh4qTdbuWti&#10;k3/r+vn1uB4/D++pELc38/oJmMfZ/8Hwqx/UoQpOjT2RckwLSJZZIAXEyywBFoA8eQybRsBDkqbA&#10;q5L/r1D9AAAA//8DAFBLAQItABQABgAIAAAAIQC2gziS/gAAAOEBAAATAAAAAAAAAAAAAAAAAAAA&#10;AABbQ29udGVudF9UeXBlc10ueG1sUEsBAi0AFAAGAAgAAAAhADj9If/WAAAAlAEAAAsAAAAAAAAA&#10;AAAAAAAALwEAAF9yZWxzLy5yZWxzUEsBAi0AFAAGAAgAAAAhADbe2WY1AgAAXQQAAA4AAAAAAAAA&#10;AAAAAAAALgIAAGRycy9lMm9Eb2MueG1sUEsBAi0AFAAGAAgAAAAhALIdsC3iAAAACgEAAA8AAAAA&#10;AAAAAAAAAAAAjwQAAGRycy9kb3ducmV2LnhtbFBLBQYAAAAABAAEAPMAAACeBQAAAAA=&#10;" filled="f" stroked="f" strokeweight=".5pt">
              <v:textbox>
                <w:txbxContent>
                  <w:p w:rsidR="006212CC" w:rsidRPr="005E4223" w:rsidRDefault="006212CC" w:rsidP="006212CC">
                    <w:pPr>
                      <w:rPr>
                        <w:rFonts w:ascii="Marianne ExtraBold" w:hAnsi="Marianne ExtraBold"/>
                        <w:color w:val="FFFFFF"/>
                        <w:sz w:val="48"/>
                        <w:szCs w:val="48"/>
                      </w:rPr>
                    </w:pPr>
                    <w:r w:rsidRPr="005E4223">
                      <w:rPr>
                        <w:rFonts w:ascii="Marianne ExtraBold" w:hAnsi="Marianne ExtraBold"/>
                        <w:color w:val="FFFFFF"/>
                        <w:sz w:val="48"/>
                        <w:szCs w:val="48"/>
                      </w:rPr>
                      <w:t>Validation des acquis de l’expérience</w:t>
                    </w:r>
                  </w:p>
                </w:txbxContent>
              </v:textbox>
            </v:shape>
          </w:pict>
        </mc:Fallback>
      </mc:AlternateContent>
    </w:r>
    <w:r w:rsidRPr="006212C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EBB0B83" wp14:editId="38B55FD5">
              <wp:simplePos x="0" y="0"/>
              <wp:positionH relativeFrom="column">
                <wp:posOffset>487680</wp:posOffset>
              </wp:positionH>
              <wp:positionV relativeFrom="paragraph">
                <wp:posOffset>3321685</wp:posOffset>
              </wp:positionV>
              <wp:extent cx="6416040" cy="868680"/>
              <wp:effectExtent l="0" t="0" r="0" b="7620"/>
              <wp:wrapNone/>
              <wp:docPr id="8" name="Zone de text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16040" cy="8686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212CC" w:rsidRPr="006212CC" w:rsidRDefault="006212CC" w:rsidP="006212CC">
                          <w:pPr>
                            <w:jc w:val="center"/>
                            <w:rPr>
                              <w:rFonts w:ascii="Marianne Medium" w:hAnsi="Marianne Medium"/>
                              <w:color w:val="000091"/>
                              <w:sz w:val="60"/>
                              <w:szCs w:val="60"/>
                            </w:rPr>
                          </w:pPr>
                          <w:r w:rsidRPr="006212CC">
                            <w:rPr>
                              <w:rFonts w:ascii="Marianne Medium" w:hAnsi="Marianne Medium"/>
                              <w:color w:val="000091"/>
                              <w:sz w:val="60"/>
                              <w:szCs w:val="60"/>
                            </w:rPr>
                            <w:t>Dossier de validation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BB0B83" id="Zone de texte 8" o:spid="_x0000_s1041" type="#_x0000_t202" style="position:absolute;margin-left:38.4pt;margin-top:261.55pt;width:505.2pt;height:68.4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VHRMwIAAF0EAAAOAAAAZHJzL2Uyb0RvYy54bWysVN9v2jAQfp+0/8Hy+wgwylhEqFgrpkmo&#10;rUSnSnszjkMiJT7PNiTsr99nByjq9jRNSOZ8d74f33eX+W3X1OygrKtIZ3w0GHKmtKS80ruMf39e&#10;fZhx5rzQuahJq4wfleO3i/fv5q1J1ZhKqnNlGYJol7Ym46X3Jk0SJ0vVCDcgozSMBdlGeFztLsmt&#10;aBG9qZPxcDhNWrK5sSSVc9De90a+iPGLQkn/WBROeVZnHLX5eNp4bsOZLOYi3VlhykqeyhD/UEUj&#10;Ko2kl1D3wgu2t9UfoZpKWnJU+IGkJqGiqKSKPaCb0fBNN5tSGBV7ATjOXGBy/y+sfDg8WVblGQdR&#10;WjSg6AeIYrliXnVesVmAqDUuhefGwNd3X6gD1We9gzJ03hW2Cf/oicEOsI8XgBGJSSink9F0OIFJ&#10;wjab4hcZSF5fG+v8V0UNC0LGLQiMuIrD2nlUAtezS0imaVXVdSSx1qxFho83w/jgYsGLWuNh6KGv&#10;NUi+23ax7fG5jy3lR7RnqZ8RZ+SqQg1r4fyTsBgKlI1B9484ipqQi04SZyXZX3/TB39wBStnLYYs&#10;4+7nXljFWf1Ng8XPo0lAw8fL5ObTGBd7bdleW/S+uSPM8QgrZWQUg7+vz2JhqXnBPixDVpiElsid&#10;cX8W73w/+tgnqZbL6IQ5NMKv9cbIEDqgGhB+7l6ENScawig80HkcRfqGjd6352O591RUkaqAc4/q&#10;CX7McGTwtG9hSa7v0ev1q7D4DQAA//8DAFBLAwQUAAYACAAAACEAmBX3v+MAAAALAQAADwAAAGRy&#10;cy9kb3ducmV2LnhtbEyPT0/CQBTE7yZ+h80z8SZbalpK6ZaQJsTE6AHk4u21+2gb9k/tLlD99C4n&#10;PU5mMvObYj1pxS40ut4aAfNZBIxMY2VvWgGHj+1TBsx5NBKVNSTgmxysy/u7AnNpr2ZHl71vWSgx&#10;LkcBnfdDzrlrOtLoZnYgE7yjHTX6IMeWyxGvoVwrHkdRyjX2Jix0OFDVUXPan7WA12r7jrs61tmP&#10;ql7ejpvh6/CZCPH4MG1WwDxN/i8MN/yADmVgqu3ZSMeUgEUayL2AJH6eA7sFomwRA6sFpMlyCbws&#10;+P8P5S8AAAD//wMAUEsBAi0AFAAGAAgAAAAhALaDOJL+AAAA4QEAABMAAAAAAAAAAAAAAAAAAAAA&#10;AFtDb250ZW50X1R5cGVzXS54bWxQSwECLQAUAAYACAAAACEAOP0h/9YAAACUAQAACwAAAAAAAAAA&#10;AAAAAAAvAQAAX3JlbHMvLnJlbHNQSwECLQAUAAYACAAAACEABI1R0TMCAABdBAAADgAAAAAAAAAA&#10;AAAAAAAuAgAAZHJzL2Uyb0RvYy54bWxQSwECLQAUAAYACAAAACEAmBX3v+MAAAALAQAADwAAAAAA&#10;AAAAAAAAAACNBAAAZHJzL2Rvd25yZXYueG1sUEsFBgAAAAAEAAQA8wAAAJ0FAAAAAA==&#10;" filled="f" stroked="f" strokeweight=".5pt">
              <v:textbox>
                <w:txbxContent>
                  <w:p w:rsidR="006212CC" w:rsidRPr="006212CC" w:rsidRDefault="006212CC" w:rsidP="006212CC">
                    <w:pPr>
                      <w:jc w:val="center"/>
                      <w:rPr>
                        <w:rFonts w:ascii="Marianne Medium" w:hAnsi="Marianne Medium"/>
                        <w:color w:val="000091"/>
                        <w:sz w:val="60"/>
                        <w:szCs w:val="60"/>
                      </w:rPr>
                    </w:pPr>
                    <w:r w:rsidRPr="006212CC">
                      <w:rPr>
                        <w:rFonts w:ascii="Marianne Medium" w:hAnsi="Marianne Medium"/>
                        <w:color w:val="000091"/>
                        <w:sz w:val="60"/>
                        <w:szCs w:val="60"/>
                      </w:rPr>
                      <w:t>Dossier de validation</w:t>
                    </w:r>
                  </w:p>
                </w:txbxContent>
              </v:textbox>
            </v:shape>
          </w:pict>
        </mc:Fallback>
      </mc:AlternateContent>
    </w:r>
    <w:r w:rsidRPr="006212CC">
      <w:rPr>
        <w:noProof/>
        <w:lang w:eastAsia="fr-FR"/>
      </w:rPr>
      <w:drawing>
        <wp:anchor distT="0" distB="0" distL="114300" distR="114300" simplePos="0" relativeHeight="251670528" behindDoc="0" locked="0" layoutInCell="1" allowOverlap="1" wp14:anchorId="6A220C0E" wp14:editId="373557C4">
          <wp:simplePos x="0" y="0"/>
          <wp:positionH relativeFrom="column">
            <wp:posOffset>0</wp:posOffset>
          </wp:positionH>
          <wp:positionV relativeFrom="page">
            <wp:posOffset>448945</wp:posOffset>
          </wp:positionV>
          <wp:extent cx="1799590" cy="1149985"/>
          <wp:effectExtent l="0" t="0" r="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MASA_cartouche_RV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1149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1F3A" w:rsidRPr="005114D0" w:rsidRDefault="00C81F3A">
    <w:pPr>
      <w:pStyle w:val="En-tte"/>
      <w:rPr>
        <w:rFonts w:ascii="Marianne Medium" w:hAnsi="Marianne Medium"/>
        <w:smallCaps/>
        <w:sz w:val="20"/>
        <w:szCs w:val="20"/>
      </w:rPr>
    </w:pPr>
    <w:r>
      <w:rPr>
        <w:noProof/>
        <w:lang w:eastAsia="fr-FR"/>
      </w:rPr>
      <w:drawing>
        <wp:anchor distT="0" distB="0" distL="114300" distR="114300" simplePos="0" relativeHeight="251686912" behindDoc="0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-457200</wp:posOffset>
          </wp:positionV>
          <wp:extent cx="7560000" cy="1634595"/>
          <wp:effectExtent l="0" t="0" r="3175" b="3810"/>
          <wp:wrapNone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634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rPr>
        <w:rFonts w:ascii="Marianne Medium" w:hAnsi="Marianne Medium"/>
        <w:smallCaps/>
        <w:color w:val="000000" w:themeColor="text1"/>
        <w:sz w:val="20"/>
        <w:szCs w:val="20"/>
      </w:rPr>
      <w:t>Validation des Acquis de l’Expérience – Dossier de validation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1F3A" w:rsidRDefault="00695CDB">
    <w:pPr>
      <w:pStyle w:val="En-tte"/>
    </w:pPr>
    <w:r>
      <w:rPr>
        <w:noProof/>
        <w:lang w:eastAsia="fr-FR"/>
      </w:rPr>
      <w:drawing>
        <wp:anchor distT="0" distB="0" distL="114300" distR="114300" simplePos="0" relativeHeight="251687936" behindDoc="0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-441960</wp:posOffset>
          </wp:positionV>
          <wp:extent cx="7560000" cy="10670691"/>
          <wp:effectExtent l="0" t="0" r="3175" b="0"/>
          <wp:wrapNone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706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1F3A" w:rsidRPr="006212CC">
      <w:t xml:space="preserve"> 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31DF" w:rsidRDefault="00B010BC">
    <w:pPr>
      <w:pStyle w:val="En-tte"/>
    </w:pPr>
    <w:r>
      <w:rPr>
        <w:noProof/>
        <w:lang w:eastAsia="fr-FR"/>
      </w:rPr>
      <w:drawing>
        <wp:anchor distT="0" distB="0" distL="114300" distR="114300" simplePos="0" relativeHeight="251688960" behindDoc="0" locked="0" layoutInCell="1" allowOverlap="1">
          <wp:simplePos x="0" y="0"/>
          <wp:positionH relativeFrom="column">
            <wp:posOffset>-892175</wp:posOffset>
          </wp:positionH>
          <wp:positionV relativeFrom="paragraph">
            <wp:posOffset>-457200</wp:posOffset>
          </wp:positionV>
          <wp:extent cx="7560000" cy="10706802"/>
          <wp:effectExtent l="0" t="0" r="3175" b="0"/>
          <wp:wrapNone/>
          <wp:docPr id="29" name="Imag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068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531DF" w:rsidRPr="006212CC">
      <w:t xml:space="preserve"> 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10BC" w:rsidRDefault="00BC4708">
    <w:pPr>
      <w:pStyle w:val="En-tte"/>
    </w:pPr>
    <w:r>
      <w:rPr>
        <w:noProof/>
        <w:lang w:eastAsia="fr-FR"/>
      </w:rPr>
      <w:drawing>
        <wp:anchor distT="0" distB="0" distL="114300" distR="114300" simplePos="0" relativeHeight="251689984" behindDoc="0" locked="0" layoutInCell="1" allowOverlap="1">
          <wp:simplePos x="0" y="0"/>
          <wp:positionH relativeFrom="column">
            <wp:posOffset>-899795</wp:posOffset>
          </wp:positionH>
          <wp:positionV relativeFrom="page">
            <wp:posOffset>22860</wp:posOffset>
          </wp:positionV>
          <wp:extent cx="7560000" cy="2983204"/>
          <wp:effectExtent l="0" t="0" r="3175" b="8255"/>
          <wp:wrapNone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9832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10BC" w:rsidRPr="006212CC">
      <w:t xml:space="preserve"> 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708" w:rsidRDefault="00BC4708">
    <w:pPr>
      <w:pStyle w:val="En-tte"/>
    </w:pPr>
    <w:r>
      <w:rPr>
        <w:noProof/>
        <w:lang w:eastAsia="fr-FR"/>
      </w:rPr>
      <w:drawing>
        <wp:anchor distT="0" distB="0" distL="114300" distR="114300" simplePos="0" relativeHeight="251691008" behindDoc="0" locked="0" layoutInCell="1" allowOverlap="1">
          <wp:simplePos x="0" y="0"/>
          <wp:positionH relativeFrom="column">
            <wp:posOffset>-907415</wp:posOffset>
          </wp:positionH>
          <wp:positionV relativeFrom="page">
            <wp:posOffset>30480</wp:posOffset>
          </wp:positionV>
          <wp:extent cx="7560000" cy="1225946"/>
          <wp:effectExtent l="0" t="0" r="3175" b="0"/>
          <wp:wrapNone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2259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12CC">
      <w:t xml:space="preserve"> 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708" w:rsidRDefault="007B028C">
    <w:pPr>
      <w:pStyle w:val="En-tte"/>
    </w:pPr>
    <w:r>
      <w:rPr>
        <w:noProof/>
        <w:lang w:eastAsia="fr-FR"/>
      </w:rPr>
      <w:drawing>
        <wp:anchor distT="0" distB="0" distL="114300" distR="114300" simplePos="0" relativeHeight="251692032" behindDoc="0" locked="0" layoutInCell="1" allowOverlap="1">
          <wp:simplePos x="0" y="0"/>
          <wp:positionH relativeFrom="column">
            <wp:posOffset>-899795</wp:posOffset>
          </wp:positionH>
          <wp:positionV relativeFrom="page">
            <wp:posOffset>7620</wp:posOffset>
          </wp:positionV>
          <wp:extent cx="7560000" cy="10719594"/>
          <wp:effectExtent l="0" t="0" r="3175" b="5715"/>
          <wp:wrapNone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195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708" w:rsidRPr="006212CC">
      <w:t xml:space="preserve"> 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28C" w:rsidRDefault="007B028C">
    <w:pPr>
      <w:pStyle w:val="En-tte"/>
    </w:pPr>
    <w:r>
      <w:rPr>
        <w:noProof/>
        <w:lang w:eastAsia="fr-FR"/>
      </w:rPr>
      <w:drawing>
        <wp:anchor distT="0" distB="0" distL="114300" distR="114300" simplePos="0" relativeHeight="251693056" behindDoc="0" locked="0" layoutInCell="1" allowOverlap="1">
          <wp:simplePos x="0" y="0"/>
          <wp:positionH relativeFrom="column">
            <wp:posOffset>-899795</wp:posOffset>
          </wp:positionH>
          <wp:positionV relativeFrom="page">
            <wp:posOffset>7620</wp:posOffset>
          </wp:positionV>
          <wp:extent cx="7560000" cy="10640000"/>
          <wp:effectExtent l="0" t="0" r="3175" b="9525"/>
          <wp:wrapNone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12CC">
      <w:t xml:space="preserve"> 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50BE" w:rsidRDefault="008E1637">
    <w:pPr>
      <w:pStyle w:val="En-tte"/>
    </w:pPr>
    <w:r>
      <w:rPr>
        <w:noProof/>
        <w:lang w:eastAsia="fr-FR"/>
      </w:rPr>
      <w:drawing>
        <wp:anchor distT="0" distB="0" distL="114300" distR="114300" simplePos="0" relativeHeight="251694080" behindDoc="0" locked="0" layoutInCell="1" allowOverlap="1">
          <wp:simplePos x="0" y="0"/>
          <wp:positionH relativeFrom="column">
            <wp:posOffset>-892175</wp:posOffset>
          </wp:positionH>
          <wp:positionV relativeFrom="page">
            <wp:posOffset>7620</wp:posOffset>
          </wp:positionV>
          <wp:extent cx="7560000" cy="10652727"/>
          <wp:effectExtent l="0" t="0" r="3175" b="0"/>
          <wp:wrapNone/>
          <wp:docPr id="44" name="Imag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527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50BE" w:rsidRPr="006212CC">
      <w:t xml:space="preserve"> 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637" w:rsidRDefault="008E1637">
    <w:pPr>
      <w:pStyle w:val="En-tte"/>
    </w:pPr>
    <w:r>
      <w:rPr>
        <w:noProof/>
        <w:lang w:eastAsia="fr-FR"/>
      </w:rPr>
      <w:drawing>
        <wp:anchor distT="0" distB="0" distL="114300" distR="114300" simplePos="0" relativeHeight="251695104" behindDoc="0" locked="0" layoutInCell="1" allowOverlap="1">
          <wp:simplePos x="0" y="0"/>
          <wp:positionH relativeFrom="column">
            <wp:posOffset>-899795</wp:posOffset>
          </wp:positionH>
          <wp:positionV relativeFrom="page">
            <wp:posOffset>7620</wp:posOffset>
          </wp:positionV>
          <wp:extent cx="7560000" cy="10706802"/>
          <wp:effectExtent l="0" t="0" r="3175" b="0"/>
          <wp:wrapNone/>
          <wp:docPr id="48" name="Imag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068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12CC">
      <w:t xml:space="preserve"> 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637" w:rsidRDefault="00206F88">
    <w:pPr>
      <w:pStyle w:val="En-tte"/>
    </w:pPr>
    <w:r>
      <w:rPr>
        <w:noProof/>
        <w:lang w:eastAsia="fr-FR"/>
      </w:rPr>
      <w:drawing>
        <wp:anchor distT="0" distB="0" distL="114300" distR="114300" simplePos="0" relativeHeight="251696128" behindDoc="0" locked="0" layoutInCell="1" allowOverlap="1">
          <wp:simplePos x="0" y="0"/>
          <wp:positionH relativeFrom="column">
            <wp:posOffset>-922655</wp:posOffset>
          </wp:positionH>
          <wp:positionV relativeFrom="page">
            <wp:posOffset>22860</wp:posOffset>
          </wp:positionV>
          <wp:extent cx="7560000" cy="10706802"/>
          <wp:effectExtent l="0" t="0" r="3175" b="0"/>
          <wp:wrapNone/>
          <wp:docPr id="51" name="Imag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068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1637" w:rsidRPr="006212CC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7FB6" w:rsidRDefault="00C27FB6">
    <w:pPr>
      <w:pStyle w:val="En-tte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637" w:rsidRDefault="00F94A9B">
    <w:pPr>
      <w:pStyle w:val="En-tte"/>
    </w:pPr>
    <w:r>
      <w:rPr>
        <w:noProof/>
        <w:lang w:eastAsia="fr-FR"/>
      </w:rPr>
      <w:drawing>
        <wp:anchor distT="0" distB="0" distL="114300" distR="114300" simplePos="0" relativeHeight="251697152" behindDoc="0" locked="0" layoutInCell="1" allowOverlap="1">
          <wp:simplePos x="0" y="0"/>
          <wp:positionH relativeFrom="column">
            <wp:posOffset>-892175</wp:posOffset>
          </wp:positionH>
          <wp:positionV relativeFrom="page">
            <wp:posOffset>7620</wp:posOffset>
          </wp:positionV>
          <wp:extent cx="7560000" cy="10657943"/>
          <wp:effectExtent l="0" t="0" r="3175" b="0"/>
          <wp:wrapNone/>
          <wp:docPr id="53" name="Imag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579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1637" w:rsidRPr="006212CC">
      <w:t xml:space="preserve"> 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637" w:rsidRDefault="003B53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698176" behindDoc="0" locked="0" layoutInCell="1" allowOverlap="1">
          <wp:simplePos x="0" y="0"/>
          <wp:positionH relativeFrom="column">
            <wp:posOffset>-915035</wp:posOffset>
          </wp:positionH>
          <wp:positionV relativeFrom="page">
            <wp:posOffset>15240</wp:posOffset>
          </wp:positionV>
          <wp:extent cx="7560000" cy="2240000"/>
          <wp:effectExtent l="0" t="0" r="3175" b="8255"/>
          <wp:wrapNone/>
          <wp:docPr id="61" name="Imag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2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1637" w:rsidRPr="006212CC">
      <w:t xml:space="preserve"> 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637" w:rsidRDefault="008B3D3F">
    <w:pPr>
      <w:pStyle w:val="En-tte"/>
    </w:pPr>
    <w:r>
      <w:rPr>
        <w:noProof/>
        <w:lang w:eastAsia="fr-FR"/>
      </w:rPr>
      <w:drawing>
        <wp:anchor distT="0" distB="0" distL="114300" distR="114300" simplePos="0" relativeHeight="251699200" behindDoc="0" locked="0" layoutInCell="1" allowOverlap="1">
          <wp:simplePos x="0" y="0"/>
          <wp:positionH relativeFrom="column">
            <wp:posOffset>98425</wp:posOffset>
          </wp:positionH>
          <wp:positionV relativeFrom="page">
            <wp:posOffset>4160520</wp:posOffset>
          </wp:positionV>
          <wp:extent cx="5760720" cy="1978660"/>
          <wp:effectExtent l="0" t="0" r="0" b="2540"/>
          <wp:wrapNone/>
          <wp:docPr id="63" name="Imag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978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E1637" w:rsidRPr="006212CC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7285" w:rsidRDefault="00C27FB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-434340</wp:posOffset>
          </wp:positionV>
          <wp:extent cx="7560000" cy="10727027"/>
          <wp:effectExtent l="0" t="0" r="3175" b="0"/>
          <wp:wrapNone/>
          <wp:docPr id="31" name="Imag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270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F7285" w:rsidRPr="006212CC"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EB3" w:rsidRDefault="009C1E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680768" behindDoc="0" locked="0" layoutInCell="1" allowOverlap="1" wp14:anchorId="0D18E429" wp14:editId="0EF5A99A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60000" cy="10727027"/>
          <wp:effectExtent l="0" t="0" r="3175" b="0"/>
          <wp:wrapNone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270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212CC"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EB3" w:rsidRDefault="009C1E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681792" behindDoc="0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-426720</wp:posOffset>
          </wp:positionV>
          <wp:extent cx="7560000" cy="10688716"/>
          <wp:effectExtent l="0" t="0" r="3175" b="0"/>
          <wp:wrapNone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87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212CC"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EB3" w:rsidRDefault="003E41E7">
    <w:pPr>
      <w:pStyle w:val="En-tte"/>
    </w:pPr>
    <w:r>
      <w:rPr>
        <w:noProof/>
        <w:lang w:eastAsia="fr-FR"/>
      </w:rPr>
      <w:drawing>
        <wp:anchor distT="0" distB="0" distL="114300" distR="114300" simplePos="0" relativeHeight="251700224" behindDoc="0" locked="0" layoutInCell="1" allowOverlap="1">
          <wp:simplePos x="0" y="0"/>
          <wp:positionH relativeFrom="column">
            <wp:posOffset>-897890</wp:posOffset>
          </wp:positionH>
          <wp:positionV relativeFrom="page">
            <wp:posOffset>19304</wp:posOffset>
          </wp:positionV>
          <wp:extent cx="7560000" cy="10719594"/>
          <wp:effectExtent l="0" t="0" r="3175" b="5715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195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EB3" w:rsidRPr="006212CC"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72E" w:rsidRDefault="00972374">
    <w:pPr>
      <w:pStyle w:val="En-tte"/>
    </w:pPr>
    <w:r>
      <w:rPr>
        <w:noProof/>
        <w:lang w:eastAsia="fr-FR"/>
      </w:rPr>
      <w:drawing>
        <wp:anchor distT="0" distB="0" distL="114300" distR="114300" simplePos="0" relativeHeight="251683840" behindDoc="0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59675" cy="10657840"/>
          <wp:effectExtent l="0" t="0" r="3175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vae-p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57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9372E" w:rsidRPr="006212CC"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2374" w:rsidRDefault="00972374">
    <w:pPr>
      <w:pStyle w:val="En-tte"/>
    </w:pPr>
    <w:r>
      <w:rPr>
        <w:noProof/>
        <w:lang w:eastAsia="fr-FR"/>
      </w:rPr>
      <w:drawing>
        <wp:anchor distT="0" distB="0" distL="114300" distR="114300" simplePos="0" relativeHeight="251684864" behindDoc="0" locked="0" layoutInCell="1" allowOverlap="1">
          <wp:simplePos x="0" y="0"/>
          <wp:positionH relativeFrom="column">
            <wp:posOffset>-907415</wp:posOffset>
          </wp:positionH>
          <wp:positionV relativeFrom="paragraph">
            <wp:posOffset>-457200</wp:posOffset>
          </wp:positionV>
          <wp:extent cx="7560000" cy="2468832"/>
          <wp:effectExtent l="0" t="0" r="3175" b="8255"/>
          <wp:wrapNone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4688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212CC"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2374" w:rsidRDefault="00C81F3A">
    <w:pPr>
      <w:pStyle w:val="En-tte"/>
    </w:pPr>
    <w:r>
      <w:rPr>
        <w:noProof/>
        <w:lang w:eastAsia="fr-FR"/>
      </w:rPr>
      <w:drawing>
        <wp:anchor distT="0" distB="0" distL="114300" distR="114300" simplePos="0" relativeHeight="251685888" behindDoc="0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60000" cy="1289797"/>
          <wp:effectExtent l="0" t="0" r="3175" b="5715"/>
          <wp:wrapNone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2897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72374" w:rsidRPr="006212CC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8" type="#_x0000_t75" style="width:20.4pt;height:18.6pt" o:bullet="t">
        <v:imagedata r:id="rId1" o:title="fleche-carre-bleue"/>
      </v:shape>
    </w:pict>
  </w:numPicBullet>
  <w:abstractNum w:abstractNumId="0" w15:restartNumberingAfterBreak="0">
    <w:nsid w:val="1482775B"/>
    <w:multiLevelType w:val="multilevel"/>
    <w:tmpl w:val="F6666A04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9D517A9"/>
    <w:multiLevelType w:val="hybridMultilevel"/>
    <w:tmpl w:val="EB4A2C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47125F"/>
    <w:multiLevelType w:val="multilevel"/>
    <w:tmpl w:val="6A64E3D0"/>
    <w:lvl w:ilvl="0">
      <w:start w:val="1"/>
      <w:numFmt w:val="decimal"/>
      <w:pStyle w:val="qfa-art"/>
      <w:suff w:val="nothing"/>
      <w:lvlText w:val="Article %1 :"/>
      <w:lvlJc w:val="left"/>
      <w:rPr>
        <w:rFonts w:ascii="Marianne" w:hAnsi="Marianne" w:cs="Times New Roman" w:hint="default"/>
        <w:b/>
        <w:i w:val="0"/>
        <w:caps/>
        <w:sz w:val="22"/>
        <w:u w:val="single"/>
      </w:rPr>
    </w:lvl>
    <w:lvl w:ilvl="1">
      <w:start w:val="1"/>
      <w:numFmt w:val="decimal"/>
      <w:pStyle w:val="qfa-sous-art"/>
      <w:suff w:val="space"/>
      <w:lvlText w:val="%1. %2 -"/>
      <w:lvlJc w:val="left"/>
      <w:rPr>
        <w:rFonts w:ascii="Marianne Light" w:hAnsi="Marianne Light" w:cs="Times New Roman" w:hint="default"/>
        <w:b/>
        <w:i w:val="0"/>
        <w:color w:val="auto"/>
        <w:sz w:val="22"/>
      </w:rPr>
    </w:lvl>
    <w:lvl w:ilvl="2">
      <w:start w:val="1"/>
      <w:numFmt w:val="decimal"/>
      <w:pStyle w:val="qfa-2-sous-art"/>
      <w:isLgl/>
      <w:suff w:val="space"/>
      <w:lvlText w:val="%1.%2.%3."/>
      <w:lvlJc w:val="left"/>
      <w:rPr>
        <w:rFonts w:ascii="Marianne Light" w:hAnsi="Marianne Light" w:cs="Times New Roman" w:hint="default"/>
        <w:b w:val="0"/>
        <w:i w:val="0"/>
        <w:sz w:val="22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 w:hint="default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 w:hint="default"/>
      </w:rPr>
    </w:lvl>
  </w:abstractNum>
  <w:abstractNum w:abstractNumId="3" w15:restartNumberingAfterBreak="0">
    <w:nsid w:val="4A2D7796"/>
    <w:multiLevelType w:val="hybridMultilevel"/>
    <w:tmpl w:val="1B9EE9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E02282"/>
    <w:multiLevelType w:val="hybridMultilevel"/>
    <w:tmpl w:val="B64AD6B2"/>
    <w:lvl w:ilvl="0" w:tplc="0E0C3D86">
      <w:start w:val="1"/>
      <w:numFmt w:val="bullet"/>
      <w:pStyle w:val="qfa-enumeration"/>
      <w:lvlText w:val=""/>
      <w:lvlPicBulletId w:val="0"/>
      <w:lvlJc w:val="left"/>
      <w:pPr>
        <w:ind w:left="717" w:hanging="360"/>
      </w:pPr>
      <w:rPr>
        <w:rFonts w:ascii="Symbol" w:hAnsi="Symbol" w:hint="default"/>
        <w:color w:val="auto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A6E"/>
    <w:rsid w:val="00082B25"/>
    <w:rsid w:val="0009372E"/>
    <w:rsid w:val="00206F88"/>
    <w:rsid w:val="002B44D4"/>
    <w:rsid w:val="003750BE"/>
    <w:rsid w:val="003B53B3"/>
    <w:rsid w:val="003E41E7"/>
    <w:rsid w:val="004C6C52"/>
    <w:rsid w:val="006212CC"/>
    <w:rsid w:val="00671CBA"/>
    <w:rsid w:val="00695CDB"/>
    <w:rsid w:val="007531DF"/>
    <w:rsid w:val="007B028C"/>
    <w:rsid w:val="00861562"/>
    <w:rsid w:val="008B3D3F"/>
    <w:rsid w:val="008D76BF"/>
    <w:rsid w:val="008E1637"/>
    <w:rsid w:val="00972374"/>
    <w:rsid w:val="009C1EB3"/>
    <w:rsid w:val="00B010BC"/>
    <w:rsid w:val="00BA009B"/>
    <w:rsid w:val="00BC4708"/>
    <w:rsid w:val="00C27FB6"/>
    <w:rsid w:val="00C7305E"/>
    <w:rsid w:val="00C81F3A"/>
    <w:rsid w:val="00D42A6E"/>
    <w:rsid w:val="00DA7412"/>
    <w:rsid w:val="00DF7285"/>
    <w:rsid w:val="00EB1CD7"/>
    <w:rsid w:val="00F94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3B0BF8B-9299-4D24-B54A-1D84F9F35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12CC"/>
    <w:rPr>
      <w:rFonts w:eastAsiaTheme="minorEastAsia"/>
    </w:rPr>
  </w:style>
  <w:style w:type="paragraph" w:styleId="Titre1">
    <w:name w:val="heading 1"/>
    <w:basedOn w:val="Normal"/>
    <w:next w:val="Normal"/>
    <w:link w:val="Titre1Car"/>
    <w:uiPriority w:val="9"/>
    <w:qFormat/>
    <w:rsid w:val="00DF7285"/>
    <w:pPr>
      <w:keepNext/>
      <w:keepLines/>
      <w:numPr>
        <w:numId w:val="6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F7285"/>
    <w:pPr>
      <w:keepNext/>
      <w:keepLines/>
      <w:numPr>
        <w:ilvl w:val="1"/>
        <w:numId w:val="6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F7285"/>
    <w:pPr>
      <w:keepNext/>
      <w:keepLines/>
      <w:numPr>
        <w:ilvl w:val="2"/>
        <w:numId w:val="6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F7285"/>
    <w:pPr>
      <w:keepNext/>
      <w:keepLines/>
      <w:numPr>
        <w:ilvl w:val="3"/>
        <w:numId w:val="6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F7285"/>
    <w:pPr>
      <w:keepNext/>
      <w:keepLines/>
      <w:numPr>
        <w:ilvl w:val="4"/>
        <w:numId w:val="6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F7285"/>
    <w:pPr>
      <w:keepNext/>
      <w:keepLines/>
      <w:numPr>
        <w:ilvl w:val="5"/>
        <w:numId w:val="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F7285"/>
    <w:pPr>
      <w:keepNext/>
      <w:keepLines/>
      <w:numPr>
        <w:ilvl w:val="6"/>
        <w:numId w:val="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F7285"/>
    <w:pPr>
      <w:keepNext/>
      <w:keepLines/>
      <w:numPr>
        <w:ilvl w:val="7"/>
        <w:numId w:val="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F7285"/>
    <w:pPr>
      <w:keepNext/>
      <w:keepLines/>
      <w:numPr>
        <w:ilvl w:val="8"/>
        <w:numId w:val="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qfa-2-sous-art">
    <w:name w:val="qfa-2-sous-art"/>
    <w:basedOn w:val="Normal"/>
    <w:link w:val="qfa-2-sous-artCar"/>
    <w:qFormat/>
    <w:rsid w:val="002B44D4"/>
    <w:pPr>
      <w:keepLines/>
      <w:numPr>
        <w:ilvl w:val="2"/>
        <w:numId w:val="4"/>
      </w:numPr>
      <w:tabs>
        <w:tab w:val="center" w:pos="4253"/>
        <w:tab w:val="right" w:pos="8505"/>
      </w:tabs>
      <w:suppressAutoHyphens/>
      <w:overflowPunct w:val="0"/>
      <w:autoSpaceDE w:val="0"/>
      <w:autoSpaceDN w:val="0"/>
      <w:adjustRightInd w:val="0"/>
      <w:spacing w:before="120" w:after="120" w:line="240" w:lineRule="auto"/>
      <w:jc w:val="both"/>
      <w:textAlignment w:val="baseline"/>
    </w:pPr>
    <w:rPr>
      <w:rFonts w:ascii="Marianne Light" w:eastAsia="Times New Roman" w:hAnsi="Marianne Light" w:cs="Times New Roman"/>
      <w:lang w:eastAsia="fr-FR"/>
    </w:rPr>
  </w:style>
  <w:style w:type="character" w:customStyle="1" w:styleId="qfa-2-sous-artCar">
    <w:name w:val="qfa-2-sous-art Car"/>
    <w:basedOn w:val="Policepardfaut"/>
    <w:link w:val="qfa-2-sous-art"/>
    <w:rsid w:val="002B44D4"/>
    <w:rPr>
      <w:rFonts w:ascii="Marianne Light" w:eastAsia="Times New Roman" w:hAnsi="Marianne Light" w:cs="Times New Roman"/>
      <w:lang w:eastAsia="fr-FR"/>
    </w:rPr>
  </w:style>
  <w:style w:type="paragraph" w:customStyle="1" w:styleId="qfa-titre-1">
    <w:name w:val="qfa-titre-1"/>
    <w:basedOn w:val="Normal"/>
    <w:link w:val="qfa-titre-1Car"/>
    <w:qFormat/>
    <w:rsid w:val="002B44D4"/>
    <w:pPr>
      <w:keepLines/>
      <w:tabs>
        <w:tab w:val="center" w:pos="4253"/>
        <w:tab w:val="right" w:pos="8505"/>
      </w:tabs>
      <w:suppressAutoHyphens/>
      <w:overflowPunct w:val="0"/>
      <w:autoSpaceDE w:val="0"/>
      <w:autoSpaceDN w:val="0"/>
      <w:adjustRightInd w:val="0"/>
      <w:spacing w:after="120" w:line="240" w:lineRule="auto"/>
      <w:jc w:val="both"/>
      <w:textAlignment w:val="baseline"/>
      <w:outlineLvl w:val="0"/>
    </w:pPr>
    <w:rPr>
      <w:rFonts w:ascii="Marianne ExtraBold" w:eastAsia="Times New Roman" w:hAnsi="Marianne ExtraBold" w:cs="Times New Roman"/>
      <w:sz w:val="24"/>
      <w:szCs w:val="24"/>
      <w:lang w:eastAsia="fr-FR"/>
    </w:rPr>
  </w:style>
  <w:style w:type="character" w:customStyle="1" w:styleId="qfa-titre-1Car">
    <w:name w:val="qfa-titre-1 Car"/>
    <w:basedOn w:val="Policepardfaut"/>
    <w:link w:val="qfa-titre-1"/>
    <w:rsid w:val="002B44D4"/>
    <w:rPr>
      <w:rFonts w:ascii="Marianne ExtraBold" w:eastAsia="Times New Roman" w:hAnsi="Marianne ExtraBold" w:cs="Times New Roman"/>
      <w:sz w:val="24"/>
      <w:szCs w:val="24"/>
      <w:lang w:eastAsia="fr-FR"/>
    </w:rPr>
  </w:style>
  <w:style w:type="paragraph" w:customStyle="1" w:styleId="qfa-art">
    <w:name w:val="qfa-art."/>
    <w:basedOn w:val="qfa-titre-1"/>
    <w:link w:val="qfa-artCar"/>
    <w:qFormat/>
    <w:rsid w:val="002B44D4"/>
    <w:pPr>
      <w:numPr>
        <w:numId w:val="4"/>
      </w:numPr>
      <w:spacing w:before="120" w:line="360" w:lineRule="auto"/>
    </w:pPr>
    <w:rPr>
      <w:rFonts w:ascii="Marianne Medium" w:hAnsi="Marianne Medium" w:cs="Calibri"/>
      <w:b/>
      <w:caps/>
      <w:u w:val="single"/>
    </w:rPr>
  </w:style>
  <w:style w:type="character" w:customStyle="1" w:styleId="qfa-artCar">
    <w:name w:val="qfa-art. Car"/>
    <w:basedOn w:val="qfa-titre-1Car"/>
    <w:link w:val="qfa-art"/>
    <w:rsid w:val="002B44D4"/>
    <w:rPr>
      <w:rFonts w:ascii="Marianne Medium" w:eastAsia="Times New Roman" w:hAnsi="Marianne Medium" w:cs="Calibri"/>
      <w:b/>
      <w:caps/>
      <w:sz w:val="24"/>
      <w:szCs w:val="24"/>
      <w:u w:val="single"/>
      <w:lang w:eastAsia="fr-FR"/>
    </w:rPr>
  </w:style>
  <w:style w:type="paragraph" w:customStyle="1" w:styleId="qfa-contenu">
    <w:name w:val="qfa-contenu"/>
    <w:basedOn w:val="Normal"/>
    <w:link w:val="qfa-contenuCar"/>
    <w:qFormat/>
    <w:rsid w:val="002B44D4"/>
    <w:pPr>
      <w:spacing w:after="60" w:line="360" w:lineRule="auto"/>
      <w:jc w:val="both"/>
    </w:pPr>
    <w:rPr>
      <w:rFonts w:ascii="Marianne Thin" w:eastAsia="Times New Roman" w:hAnsi="Marianne Thin" w:cs="Arial"/>
      <w:sz w:val="20"/>
      <w:lang w:eastAsia="fr-FR"/>
    </w:rPr>
  </w:style>
  <w:style w:type="character" w:customStyle="1" w:styleId="qfa-contenuCar">
    <w:name w:val="qfa-contenu Car"/>
    <w:basedOn w:val="Policepardfaut"/>
    <w:link w:val="qfa-contenu"/>
    <w:rsid w:val="002B44D4"/>
    <w:rPr>
      <w:rFonts w:ascii="Marianne Thin" w:eastAsia="Times New Roman" w:hAnsi="Marianne Thin" w:cs="Arial"/>
      <w:sz w:val="20"/>
      <w:lang w:eastAsia="fr-FR"/>
    </w:rPr>
  </w:style>
  <w:style w:type="paragraph" w:customStyle="1" w:styleId="qfa-enumeration">
    <w:name w:val="qfa-enumeration"/>
    <w:link w:val="qfa-enumerationCar"/>
    <w:qFormat/>
    <w:rsid w:val="002B44D4"/>
    <w:pPr>
      <w:numPr>
        <w:numId w:val="3"/>
      </w:numPr>
      <w:spacing w:after="60" w:line="360" w:lineRule="auto"/>
    </w:pPr>
    <w:rPr>
      <w:rFonts w:ascii="Marianne Thin" w:eastAsia="Times New Roman" w:hAnsi="Marianne Thin" w:cs="Arial"/>
      <w:sz w:val="20"/>
      <w:lang w:eastAsia="fr-FR"/>
    </w:rPr>
  </w:style>
  <w:style w:type="character" w:customStyle="1" w:styleId="qfa-enumerationCar">
    <w:name w:val="qfa-enumeration Car"/>
    <w:basedOn w:val="Policepardfaut"/>
    <w:link w:val="qfa-enumeration"/>
    <w:rsid w:val="002B44D4"/>
    <w:rPr>
      <w:rFonts w:ascii="Marianne Thin" w:eastAsia="Times New Roman" w:hAnsi="Marianne Thin" w:cs="Arial"/>
      <w:sz w:val="20"/>
      <w:lang w:eastAsia="fr-FR"/>
    </w:rPr>
  </w:style>
  <w:style w:type="paragraph" w:customStyle="1" w:styleId="qfa-hyperliens">
    <w:name w:val="qfa-hyperliens"/>
    <w:basedOn w:val="qfa-contenu"/>
    <w:link w:val="qfa-hyperliensCar"/>
    <w:qFormat/>
    <w:rsid w:val="002B44D4"/>
    <w:rPr>
      <w:color w:val="000091"/>
      <w:u w:val="single"/>
    </w:rPr>
  </w:style>
  <w:style w:type="character" w:customStyle="1" w:styleId="qfa-hyperliensCar">
    <w:name w:val="qfa-hyperliens Car"/>
    <w:basedOn w:val="qfa-contenuCar"/>
    <w:link w:val="qfa-hyperliens"/>
    <w:rsid w:val="002B44D4"/>
    <w:rPr>
      <w:rFonts w:ascii="Marianne Thin" w:eastAsia="Times New Roman" w:hAnsi="Marianne Thin" w:cs="Arial"/>
      <w:color w:val="000091"/>
      <w:sz w:val="20"/>
      <w:u w:val="single"/>
      <w:lang w:eastAsia="fr-FR"/>
    </w:rPr>
  </w:style>
  <w:style w:type="paragraph" w:customStyle="1" w:styleId="qfa-sous-art">
    <w:name w:val="qfa-sous-art."/>
    <w:basedOn w:val="Normal"/>
    <w:link w:val="qfa-sous-artCar"/>
    <w:qFormat/>
    <w:rsid w:val="002B44D4"/>
    <w:pPr>
      <w:keepLines/>
      <w:numPr>
        <w:ilvl w:val="1"/>
        <w:numId w:val="4"/>
      </w:numPr>
      <w:tabs>
        <w:tab w:val="center" w:pos="4253"/>
        <w:tab w:val="right" w:pos="8505"/>
      </w:tabs>
      <w:suppressAutoHyphens/>
      <w:overflowPunct w:val="0"/>
      <w:autoSpaceDE w:val="0"/>
      <w:autoSpaceDN w:val="0"/>
      <w:adjustRightInd w:val="0"/>
      <w:spacing w:before="120" w:after="120" w:line="240" w:lineRule="auto"/>
      <w:jc w:val="both"/>
      <w:textAlignment w:val="baseline"/>
    </w:pPr>
    <w:rPr>
      <w:rFonts w:ascii="Marianne Medium" w:eastAsia="Times New Roman" w:hAnsi="Marianne Medium" w:cs="Times New Roman"/>
      <w:lang w:eastAsia="fr-FR"/>
    </w:rPr>
  </w:style>
  <w:style w:type="character" w:customStyle="1" w:styleId="qfa-sous-artCar">
    <w:name w:val="qfa-sous-art. Car"/>
    <w:basedOn w:val="Policepardfaut"/>
    <w:link w:val="qfa-sous-art"/>
    <w:rsid w:val="002B44D4"/>
    <w:rPr>
      <w:rFonts w:ascii="Marianne Medium" w:eastAsia="Times New Roman" w:hAnsi="Marianne Medium" w:cs="Times New Roman"/>
      <w:lang w:eastAsia="fr-FR"/>
    </w:rPr>
  </w:style>
  <w:style w:type="paragraph" w:customStyle="1" w:styleId="qfa-titre-2">
    <w:name w:val="qfa-titre-2"/>
    <w:basedOn w:val="Normal"/>
    <w:qFormat/>
    <w:rsid w:val="002B44D4"/>
    <w:pPr>
      <w:spacing w:before="120" w:after="120" w:line="240" w:lineRule="auto"/>
    </w:pPr>
    <w:rPr>
      <w:rFonts w:ascii="Marianne Medium" w:eastAsia="Times New Roman" w:hAnsi="Marianne Medium" w:cs="Arial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6212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212CC"/>
  </w:style>
  <w:style w:type="paragraph" w:styleId="Pieddepage">
    <w:name w:val="footer"/>
    <w:basedOn w:val="Normal"/>
    <w:link w:val="PieddepageCar"/>
    <w:uiPriority w:val="99"/>
    <w:unhideWhenUsed/>
    <w:rsid w:val="006212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212CC"/>
  </w:style>
  <w:style w:type="character" w:styleId="Textedelespacerserv">
    <w:name w:val="Placeholder Text"/>
    <w:basedOn w:val="Policepardfaut"/>
    <w:uiPriority w:val="99"/>
    <w:semiHidden/>
    <w:rsid w:val="006212CC"/>
    <w:rPr>
      <w:color w:val="808080"/>
    </w:rPr>
  </w:style>
  <w:style w:type="character" w:customStyle="1" w:styleId="legende2">
    <w:name w:val="legende2"/>
    <w:basedOn w:val="Policepardfaut"/>
    <w:uiPriority w:val="1"/>
    <w:rsid w:val="006212CC"/>
    <w:rPr>
      <w:rFonts w:ascii="Marianne Light" w:hAnsi="Marianne Light"/>
      <w:sz w:val="16"/>
    </w:rPr>
  </w:style>
  <w:style w:type="character" w:customStyle="1" w:styleId="Titre1Car">
    <w:name w:val="Titre 1 Car"/>
    <w:basedOn w:val="Policepardfaut"/>
    <w:link w:val="Titre1"/>
    <w:uiPriority w:val="9"/>
    <w:rsid w:val="00DF7285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"/>
    <w:semiHidden/>
    <w:rsid w:val="00DF7285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DF7285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Titre4Car">
    <w:name w:val="Titre 4 Car"/>
    <w:basedOn w:val="Policepardfaut"/>
    <w:link w:val="Titre4"/>
    <w:uiPriority w:val="9"/>
    <w:semiHidden/>
    <w:rsid w:val="00DF7285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Titre5Car">
    <w:name w:val="Titre 5 Car"/>
    <w:basedOn w:val="Policepardfaut"/>
    <w:link w:val="Titre5"/>
    <w:uiPriority w:val="9"/>
    <w:semiHidden/>
    <w:rsid w:val="00DF7285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F7285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Titre7Car">
    <w:name w:val="Titre 7 Car"/>
    <w:basedOn w:val="Policepardfaut"/>
    <w:link w:val="Titre7"/>
    <w:uiPriority w:val="9"/>
    <w:semiHidden/>
    <w:rsid w:val="00DF728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DF728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DF728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DF7285"/>
    <w:pPr>
      <w:ind w:left="720"/>
      <w:contextualSpacing/>
    </w:pPr>
  </w:style>
  <w:style w:type="table" w:styleId="Grilledutableau">
    <w:name w:val="Table Grid"/>
    <w:basedOn w:val="TableauNormal"/>
    <w:uiPriority w:val="39"/>
    <w:rsid w:val="00DF7285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cadr-titre">
    <w:name w:val="Encadré-titre"/>
    <w:basedOn w:val="Normal"/>
    <w:link w:val="Encadr-titreCar"/>
    <w:qFormat/>
    <w:rsid w:val="00DF7285"/>
    <w:pPr>
      <w:framePr w:hSpace="1418" w:vSpace="1418" w:wrap="around" w:hAnchor="margin" w:y="1"/>
      <w:spacing w:before="240" w:after="240" w:line="240" w:lineRule="auto"/>
    </w:pPr>
    <w:rPr>
      <w:rFonts w:ascii="Marianne ExtraBold" w:hAnsi="Marianne ExtraBold"/>
      <w:color w:val="FFFFFF"/>
      <w:sz w:val="32"/>
      <w:szCs w:val="32"/>
    </w:rPr>
  </w:style>
  <w:style w:type="character" w:customStyle="1" w:styleId="Encadr-titreCar">
    <w:name w:val="Encadré-titre Car"/>
    <w:basedOn w:val="Policepardfaut"/>
    <w:link w:val="Encadr-titre"/>
    <w:rsid w:val="00DF7285"/>
    <w:rPr>
      <w:rFonts w:ascii="Marianne ExtraBold" w:eastAsiaTheme="minorEastAsia" w:hAnsi="Marianne ExtraBold"/>
      <w:color w:val="FFFFFF"/>
      <w:sz w:val="32"/>
      <w:szCs w:val="32"/>
    </w:rPr>
  </w:style>
  <w:style w:type="paragraph" w:customStyle="1" w:styleId="sous-titre">
    <w:name w:val="sous-titre"/>
    <w:basedOn w:val="Normal"/>
    <w:link w:val="sous-titreCar"/>
    <w:autoRedefine/>
    <w:qFormat/>
    <w:rsid w:val="00972374"/>
    <w:pPr>
      <w:pBdr>
        <w:bottom w:val="single" w:sz="4" w:space="4" w:color="000000" w:themeColor="text1"/>
      </w:pBdr>
      <w:spacing w:before="240"/>
      <w:jc w:val="both"/>
    </w:pPr>
    <w:rPr>
      <w:color w:val="000000" w:themeColor="text1"/>
      <w:sz w:val="28"/>
      <w:szCs w:val="28"/>
    </w:rPr>
  </w:style>
  <w:style w:type="character" w:customStyle="1" w:styleId="sous-titreCar">
    <w:name w:val="sous-titre Car"/>
    <w:basedOn w:val="Policepardfaut"/>
    <w:link w:val="sous-titre"/>
    <w:rsid w:val="00972374"/>
    <w:rPr>
      <w:rFonts w:eastAsiaTheme="minorEastAsia"/>
      <w:color w:val="000000" w:themeColor="text1"/>
      <w:sz w:val="28"/>
      <w:szCs w:val="28"/>
    </w:rPr>
  </w:style>
  <w:style w:type="table" w:styleId="TableauListe4-Accentuation5">
    <w:name w:val="List Table 4 Accent 5"/>
    <w:basedOn w:val="TableauNormal"/>
    <w:uiPriority w:val="49"/>
    <w:rsid w:val="00972374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encadr-bleuclair">
    <w:name w:val="encadré-bleu clair"/>
    <w:basedOn w:val="Normal"/>
    <w:uiPriority w:val="99"/>
    <w:rsid w:val="00C81F3A"/>
    <w:pPr>
      <w:tabs>
        <w:tab w:val="right" w:leader="dot" w:pos="6140"/>
      </w:tabs>
      <w:autoSpaceDE w:val="0"/>
      <w:autoSpaceDN w:val="0"/>
      <w:adjustRightInd w:val="0"/>
      <w:spacing w:after="170" w:line="240" w:lineRule="atLeast"/>
      <w:ind w:left="57" w:right="57"/>
      <w:textAlignment w:val="center"/>
    </w:pPr>
    <w:rPr>
      <w:rFonts w:ascii="Marianne Light" w:hAnsi="Marianne Light" w:cs="Marianne Light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7.xml"/><Relationship Id="rId26" Type="http://schemas.openxmlformats.org/officeDocument/2006/relationships/footer" Target="footer8.xml"/><Relationship Id="rId39" Type="http://schemas.openxmlformats.org/officeDocument/2006/relationships/footer" Target="footer14.xml"/><Relationship Id="rId21" Type="http://schemas.openxmlformats.org/officeDocument/2006/relationships/footer" Target="footer6.xml"/><Relationship Id="rId34" Type="http://schemas.openxmlformats.org/officeDocument/2006/relationships/header" Target="header16.xml"/><Relationship Id="rId42" Type="http://schemas.openxmlformats.org/officeDocument/2006/relationships/header" Target="header20.xml"/><Relationship Id="rId47" Type="http://schemas.openxmlformats.org/officeDocument/2006/relationships/footer" Target="footer18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9" Type="http://schemas.openxmlformats.org/officeDocument/2006/relationships/footer" Target="footer9.xml"/><Relationship Id="rId11" Type="http://schemas.openxmlformats.org/officeDocument/2006/relationships/footer" Target="footer2.xml"/><Relationship Id="rId24" Type="http://schemas.openxmlformats.org/officeDocument/2006/relationships/header" Target="header10.xml"/><Relationship Id="rId32" Type="http://schemas.openxmlformats.org/officeDocument/2006/relationships/header" Target="header15.xml"/><Relationship Id="rId37" Type="http://schemas.openxmlformats.org/officeDocument/2006/relationships/footer" Target="footer13.xml"/><Relationship Id="rId40" Type="http://schemas.openxmlformats.org/officeDocument/2006/relationships/header" Target="header19.xml"/><Relationship Id="rId45" Type="http://schemas.openxmlformats.org/officeDocument/2006/relationships/footer" Target="footer17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footer" Target="footer7.xml"/><Relationship Id="rId28" Type="http://schemas.openxmlformats.org/officeDocument/2006/relationships/header" Target="header13.xml"/><Relationship Id="rId36" Type="http://schemas.openxmlformats.org/officeDocument/2006/relationships/header" Target="header17.xml"/><Relationship Id="rId49" Type="http://schemas.openxmlformats.org/officeDocument/2006/relationships/glossaryDocument" Target="glossary/document.xml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31" Type="http://schemas.openxmlformats.org/officeDocument/2006/relationships/footer" Target="footer10.xml"/><Relationship Id="rId44" Type="http://schemas.openxmlformats.org/officeDocument/2006/relationships/header" Target="header2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header" Target="header9.xml"/><Relationship Id="rId27" Type="http://schemas.openxmlformats.org/officeDocument/2006/relationships/header" Target="header12.xml"/><Relationship Id="rId30" Type="http://schemas.openxmlformats.org/officeDocument/2006/relationships/header" Target="header14.xml"/><Relationship Id="rId35" Type="http://schemas.openxmlformats.org/officeDocument/2006/relationships/footer" Target="footer12.xml"/><Relationship Id="rId43" Type="http://schemas.openxmlformats.org/officeDocument/2006/relationships/footer" Target="footer16.xml"/><Relationship Id="rId48" Type="http://schemas.openxmlformats.org/officeDocument/2006/relationships/fontTable" Target="fontTable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5" Type="http://schemas.openxmlformats.org/officeDocument/2006/relationships/header" Target="header11.xml"/><Relationship Id="rId33" Type="http://schemas.openxmlformats.org/officeDocument/2006/relationships/footer" Target="footer11.xml"/><Relationship Id="rId38" Type="http://schemas.openxmlformats.org/officeDocument/2006/relationships/header" Target="header18.xml"/><Relationship Id="rId46" Type="http://schemas.openxmlformats.org/officeDocument/2006/relationships/header" Target="header22.xml"/><Relationship Id="rId20" Type="http://schemas.openxmlformats.org/officeDocument/2006/relationships/header" Target="header8.xml"/><Relationship Id="rId41" Type="http://schemas.openxmlformats.org/officeDocument/2006/relationships/footer" Target="footer1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\d4rou\Documents\VAE\dossier-candidature\vae-dossier-candidat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907EEE1180F4C30ABFEBCA7BD5D41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2143E04-72B6-4AE5-8859-461A0EC5F13C}"/>
      </w:docPartPr>
      <w:docPartBody>
        <w:p w:rsidR="00000000" w:rsidRDefault="00E60344">
          <w:pPr>
            <w:pStyle w:val="2907EEE1180F4C30ABFEBCA7BD5D41D9"/>
          </w:pPr>
          <w:r w:rsidRPr="00906E84">
            <w:rPr>
              <w:rStyle w:val="Textedelespacerserv"/>
              <w:sz w:val="16"/>
              <w:szCs w:val="16"/>
            </w:rPr>
            <w:t>Cliquez ou appuyez ici pour entrer du texte.</w:t>
          </w:r>
        </w:p>
      </w:docPartBody>
    </w:docPart>
    <w:docPart>
      <w:docPartPr>
        <w:name w:val="CB7A846BB164455C951D899994DBFF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2EB9E3F-4EBA-4EDC-9C12-F3024B5E375C}"/>
      </w:docPartPr>
      <w:docPartBody>
        <w:p w:rsidR="00000000" w:rsidRDefault="00E60344">
          <w:pPr>
            <w:pStyle w:val="CB7A846BB164455C951D899994DBFF47"/>
          </w:pPr>
          <w:r w:rsidRPr="00906E84">
            <w:rPr>
              <w:rStyle w:val="Textedelespacerserv"/>
              <w:sz w:val="16"/>
              <w:szCs w:val="16"/>
            </w:rPr>
            <w:t>Choisissez un élément.</w:t>
          </w:r>
        </w:p>
      </w:docPartBody>
    </w:docPart>
    <w:docPart>
      <w:docPartPr>
        <w:name w:val="F3D20FA3E39C401D9C4B6A1250EC9BD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EA685C-FBCC-4FC3-81BA-EE9FA01D6C74}"/>
      </w:docPartPr>
      <w:docPartBody>
        <w:p w:rsidR="00000000" w:rsidRDefault="00E60344">
          <w:pPr>
            <w:pStyle w:val="F3D20FA3E39C401D9C4B6A1250EC9BD4"/>
          </w:pPr>
          <w:r w:rsidRPr="00906E84">
            <w:rPr>
              <w:rStyle w:val="Textedelespacerserv"/>
              <w:sz w:val="16"/>
              <w:szCs w:val="16"/>
            </w:rPr>
            <w:t>Cliquez ou appuyez ici pour entrer du texte.</w:t>
          </w:r>
        </w:p>
      </w:docPartBody>
    </w:docPart>
    <w:docPart>
      <w:docPartPr>
        <w:name w:val="C2A2DC896A2042258A5BAEB5B6F3A62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593B49C-2C53-43F6-AC1A-5A82FE98076D}"/>
      </w:docPartPr>
      <w:docPartBody>
        <w:p w:rsidR="00000000" w:rsidRDefault="00E60344">
          <w:pPr>
            <w:pStyle w:val="C2A2DC896A2042258A5BAEB5B6F3A62D"/>
          </w:pPr>
          <w:r w:rsidRPr="00906E84">
            <w:rPr>
              <w:rStyle w:val="Textedelespacerserv"/>
              <w:sz w:val="16"/>
              <w:szCs w:val="16"/>
            </w:rPr>
            <w:t>Cliquez ou appuyez ici pour entrer du texte.</w:t>
          </w:r>
        </w:p>
      </w:docPartBody>
    </w:docPart>
    <w:docPart>
      <w:docPartPr>
        <w:name w:val="2BA0DB440B484CCFB9D98C8F945FC5A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4355A78-20DD-4783-B143-78FD75A9AE73}"/>
      </w:docPartPr>
      <w:docPartBody>
        <w:p w:rsidR="00000000" w:rsidRDefault="00E60344">
          <w:pPr>
            <w:pStyle w:val="2BA0DB440B484CCFB9D98C8F945FC5AD"/>
          </w:pPr>
          <w:r w:rsidRPr="00906E84">
            <w:rPr>
              <w:rStyle w:val="Textedelespacerserv"/>
              <w:sz w:val="16"/>
              <w:szCs w:val="16"/>
            </w:rPr>
            <w:t>Cliquez ou appuyez ici pour entrer une date</w:t>
          </w:r>
          <w:r w:rsidRPr="000F3829">
            <w:rPr>
              <w:rStyle w:val="Textedelespacerserv"/>
            </w:rPr>
            <w:t>.</w:t>
          </w:r>
        </w:p>
      </w:docPartBody>
    </w:docPart>
    <w:docPart>
      <w:docPartPr>
        <w:name w:val="4E67E0A9E57B486788AA355CFE8DF3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AB907E6-8F77-456E-AF8E-7F822DC25271}"/>
      </w:docPartPr>
      <w:docPartBody>
        <w:p w:rsidR="00000000" w:rsidRDefault="00E60344">
          <w:pPr>
            <w:pStyle w:val="4E67E0A9E57B486788AA355CFE8DF313"/>
          </w:pPr>
          <w:r w:rsidRPr="00DD3674">
            <w:rPr>
              <w:rStyle w:val="Textedelespacerserv"/>
              <w:sz w:val="16"/>
              <w:szCs w:val="16"/>
            </w:rPr>
            <w:t>Choisissez un élément.</w:t>
          </w:r>
        </w:p>
      </w:docPartBody>
    </w:docPart>
    <w:docPart>
      <w:docPartPr>
        <w:name w:val="2B4AACEBDF9C4AFFA99334ACE9D70F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6B5854-B91B-4B29-ACBA-BF8FE04740FC}"/>
      </w:docPartPr>
      <w:docPartBody>
        <w:p w:rsidR="00000000" w:rsidRDefault="00E60344">
          <w:pPr>
            <w:pStyle w:val="2B4AACEBDF9C4AFFA99334ACE9D70FCA"/>
          </w:pPr>
          <w:r w:rsidRPr="00906E84">
            <w:rPr>
              <w:rStyle w:val="Textedelespacerserv"/>
              <w:sz w:val="16"/>
              <w:szCs w:val="16"/>
            </w:rPr>
            <w:t xml:space="preserve">Cliquez ou appuyez ici pour </w:t>
          </w:r>
          <w:r w:rsidRPr="00906E84">
            <w:rPr>
              <w:rStyle w:val="Textedelespacerserv"/>
              <w:sz w:val="16"/>
              <w:szCs w:val="16"/>
            </w:rPr>
            <w:t>entrer du texte.</w:t>
          </w:r>
        </w:p>
      </w:docPartBody>
    </w:docPart>
    <w:docPart>
      <w:docPartPr>
        <w:name w:val="71DE355079E84308ADFEC35CE27BE1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BE6537D-FA25-4B82-A9BA-9D2846B5DDC4}"/>
      </w:docPartPr>
      <w:docPartBody>
        <w:p w:rsidR="00000000" w:rsidRDefault="00E60344">
          <w:pPr>
            <w:pStyle w:val="71DE355079E84308ADFEC35CE27BE12C"/>
          </w:pPr>
          <w:r w:rsidRPr="00906E84">
            <w:rPr>
              <w:rStyle w:val="Textedelespacerserv"/>
              <w:sz w:val="16"/>
              <w:szCs w:val="16"/>
            </w:rPr>
            <w:t>Cliquez ou appuyez ici pour entrer du texte.</w:t>
          </w:r>
        </w:p>
      </w:docPartBody>
    </w:docPart>
    <w:docPart>
      <w:docPartPr>
        <w:name w:val="2CEE1F15C61548B8ADFCE123316FA8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075761-56B4-439B-932E-E33486BB7C25}"/>
      </w:docPartPr>
      <w:docPartBody>
        <w:p w:rsidR="00000000" w:rsidRDefault="00E60344">
          <w:pPr>
            <w:pStyle w:val="2CEE1F15C61548B8ADFCE123316FA8D5"/>
          </w:pPr>
          <w:r w:rsidRPr="00906E84">
            <w:rPr>
              <w:rStyle w:val="Textedelespacerserv"/>
              <w:sz w:val="16"/>
              <w:szCs w:val="16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ianne">
    <w:altName w:val="Times New Roman"/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Marianne Light">
    <w:altName w:val="Times New Roman"/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rianne ExtraBold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Marianne Medium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Marianne Thin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344"/>
    <w:rsid w:val="00E6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2907EEE1180F4C30ABFEBCA7BD5D41D9">
    <w:name w:val="2907EEE1180F4C30ABFEBCA7BD5D41D9"/>
  </w:style>
  <w:style w:type="paragraph" w:customStyle="1" w:styleId="CB7A846BB164455C951D899994DBFF47">
    <w:name w:val="CB7A846BB164455C951D899994DBFF47"/>
  </w:style>
  <w:style w:type="paragraph" w:customStyle="1" w:styleId="F3D20FA3E39C401D9C4B6A1250EC9BD4">
    <w:name w:val="F3D20FA3E39C401D9C4B6A1250EC9BD4"/>
  </w:style>
  <w:style w:type="paragraph" w:customStyle="1" w:styleId="C2A2DC896A2042258A5BAEB5B6F3A62D">
    <w:name w:val="C2A2DC896A2042258A5BAEB5B6F3A62D"/>
  </w:style>
  <w:style w:type="paragraph" w:customStyle="1" w:styleId="2BA0DB440B484CCFB9D98C8F945FC5AD">
    <w:name w:val="2BA0DB440B484CCFB9D98C8F945FC5AD"/>
  </w:style>
  <w:style w:type="paragraph" w:customStyle="1" w:styleId="4E67E0A9E57B486788AA355CFE8DF313">
    <w:name w:val="4E67E0A9E57B486788AA355CFE8DF313"/>
  </w:style>
  <w:style w:type="paragraph" w:customStyle="1" w:styleId="2B4AACEBDF9C4AFFA99334ACE9D70FCA">
    <w:name w:val="2B4AACEBDF9C4AFFA99334ACE9D70FCA"/>
  </w:style>
  <w:style w:type="paragraph" w:customStyle="1" w:styleId="71DE355079E84308ADFEC35CE27BE12C">
    <w:name w:val="71DE355079E84308ADFEC35CE27BE12C"/>
  </w:style>
  <w:style w:type="paragraph" w:customStyle="1" w:styleId="2CEE1F15C61548B8ADFCE123316FA8D5">
    <w:name w:val="2CEE1F15C61548B8ADFCE123316FA8D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7C1AC6-AD94-4B12-B022-D5D8BE2D8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vae-dossier-candidature.dotx</Template>
  <TotalTime>0</TotalTime>
  <Pages>21</Pages>
  <Words>278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Agrosup Dijon</Company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ROUSSEAU Frederique</dc:creator>
  <cp:keywords/>
  <dc:description/>
  <cp:lastModifiedBy>ROUSSEAU Frederique</cp:lastModifiedBy>
  <cp:revision>1</cp:revision>
  <dcterms:created xsi:type="dcterms:W3CDTF">2025-06-18T13:57:00Z</dcterms:created>
  <dcterms:modified xsi:type="dcterms:W3CDTF">2025-06-18T13:57:00Z</dcterms:modified>
</cp:coreProperties>
</file>